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4FC2" w14:textId="7C5BD6BB" w:rsidR="006464D1" w:rsidRPr="00097DE1" w:rsidRDefault="00095E17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b/>
          <w:bCs/>
          <w:lang w:eastAsia="ar-SA"/>
        </w:rPr>
      </w:pPr>
      <w:r>
        <w:rPr>
          <w:rFonts w:ascii="Open Sans" w:eastAsia="Times New Roman" w:hAnsi="Open Sans" w:cs="Open Sans"/>
          <w:b/>
          <w:bCs/>
          <w:lang w:eastAsia="ar-SA"/>
        </w:rPr>
        <w:t xml:space="preserve"> </w:t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>
        <w:rPr>
          <w:rFonts w:ascii="Open Sans" w:eastAsia="Times New Roman" w:hAnsi="Open Sans" w:cs="Open Sans"/>
          <w:b/>
          <w:bCs/>
          <w:lang w:eastAsia="ar-SA"/>
        </w:rPr>
        <w:tab/>
      </w:r>
      <w:r w:rsidR="006464D1" w:rsidRPr="00097DE1">
        <w:rPr>
          <w:rFonts w:ascii="Open Sans" w:eastAsia="Times New Roman" w:hAnsi="Open Sans" w:cs="Open Sans"/>
          <w:b/>
          <w:bCs/>
          <w:lang w:eastAsia="ar-SA"/>
        </w:rPr>
        <w:t>Załącznik nr 1</w:t>
      </w:r>
    </w:p>
    <w:p w14:paraId="40BDA5E9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right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……………………………., …………… 20</w:t>
      </w:r>
      <w:r>
        <w:rPr>
          <w:rFonts w:ascii="Open Sans" w:eastAsia="Times New Roman" w:hAnsi="Open Sans" w:cs="Open Sans"/>
          <w:lang w:eastAsia="ar-SA"/>
        </w:rPr>
        <w:t>23</w:t>
      </w:r>
      <w:r w:rsidRPr="00741D6B">
        <w:rPr>
          <w:rFonts w:ascii="Open Sans" w:eastAsia="Times New Roman" w:hAnsi="Open Sans" w:cs="Open Sans"/>
          <w:lang w:eastAsia="ar-SA"/>
        </w:rPr>
        <w:t xml:space="preserve"> r.</w:t>
      </w:r>
    </w:p>
    <w:p w14:paraId="4692ACB8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ind w:left="4956" w:firstLine="708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(miejscowość)</w:t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lang w:eastAsia="ar-SA"/>
        </w:rPr>
        <w:tab/>
      </w: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(data)</w:t>
      </w:r>
    </w:p>
    <w:p w14:paraId="03F8D6DB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</w:p>
    <w:p w14:paraId="7C57320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............................................................</w:t>
      </w:r>
    </w:p>
    <w:p w14:paraId="3826FF4D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i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sz w:val="18"/>
          <w:szCs w:val="18"/>
          <w:lang w:eastAsia="ar-SA"/>
        </w:rPr>
        <w:t>(dane lub pieczęć Oferenta)</w:t>
      </w:r>
    </w:p>
    <w:p w14:paraId="4B1CEED6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3003549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b/>
          <w:bCs/>
          <w:lang w:eastAsia="ar-SA"/>
        </w:rPr>
      </w:pPr>
      <w:r>
        <w:rPr>
          <w:rFonts w:ascii="Open Sans" w:eastAsia="Cambria" w:hAnsi="Open Sans" w:cs="Open Sans"/>
          <w:b/>
          <w:bCs/>
          <w:lang w:eastAsia="ar-SA"/>
        </w:rPr>
        <w:t xml:space="preserve">Przedsiębiorstwo Sprzętu </w:t>
      </w:r>
      <w:r>
        <w:rPr>
          <w:rFonts w:ascii="Open Sans" w:eastAsia="Cambria" w:hAnsi="Open Sans" w:cs="Open Sans"/>
          <w:b/>
          <w:bCs/>
          <w:lang w:eastAsia="ar-SA"/>
        </w:rPr>
        <w:tab/>
      </w:r>
      <w:r w:rsidRPr="00741D6B">
        <w:rPr>
          <w:rFonts w:ascii="Open Sans" w:eastAsia="Cambria" w:hAnsi="Open Sans" w:cs="Open Sans"/>
          <w:b/>
          <w:bCs/>
          <w:lang w:eastAsia="ar-SA"/>
        </w:rPr>
        <w:t xml:space="preserve">Ochronnego </w:t>
      </w:r>
    </w:p>
    <w:p w14:paraId="0AD2192D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b/>
          <w:bCs/>
          <w:lang w:eastAsia="ar-SA"/>
        </w:rPr>
        <w:t>MASKPOL S.A.</w:t>
      </w:r>
    </w:p>
    <w:p w14:paraId="391C9CC7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Konieczki</w:t>
      </w:r>
    </w:p>
    <w:p w14:paraId="19B7586F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>42 - 140 Panki</w:t>
      </w:r>
    </w:p>
    <w:p w14:paraId="29C86182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KRS: </w:t>
      </w:r>
      <w:r w:rsidRPr="00741D6B">
        <w:rPr>
          <w:rFonts w:ascii="Open Sans" w:eastAsia="Cambria" w:hAnsi="Open Sans" w:cs="Open Sans"/>
          <w:b/>
          <w:lang w:eastAsia="ar-SA"/>
        </w:rPr>
        <w:t>0000049087</w:t>
      </w:r>
    </w:p>
    <w:p w14:paraId="07518123" w14:textId="77777777" w:rsidR="006464D1" w:rsidRPr="00741D6B" w:rsidRDefault="006464D1" w:rsidP="006464D1">
      <w:pPr>
        <w:suppressAutoHyphens/>
        <w:spacing w:after="0"/>
        <w:ind w:left="4248" w:firstLine="708"/>
        <w:rPr>
          <w:rFonts w:ascii="Open Sans" w:eastAsia="Cambria" w:hAnsi="Open Sans" w:cs="Open Sans"/>
          <w:lang w:eastAsia="ar-SA"/>
        </w:rPr>
      </w:pPr>
      <w:r w:rsidRPr="00741D6B">
        <w:rPr>
          <w:rFonts w:ascii="Open Sans" w:eastAsia="Cambria" w:hAnsi="Open Sans" w:cs="Open Sans"/>
          <w:lang w:eastAsia="ar-SA"/>
        </w:rPr>
        <w:t xml:space="preserve">NIP: </w:t>
      </w:r>
      <w:r w:rsidRPr="00741D6B">
        <w:rPr>
          <w:rFonts w:ascii="Open Sans" w:eastAsia="Cambria" w:hAnsi="Open Sans" w:cs="Open Sans"/>
          <w:b/>
          <w:lang w:eastAsia="ar-SA"/>
        </w:rPr>
        <w:t>574-100-20-58</w:t>
      </w:r>
    </w:p>
    <w:p w14:paraId="5CD3C513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b/>
          <w:bCs/>
          <w:lang w:eastAsia="ar-SA"/>
        </w:rPr>
      </w:pPr>
    </w:p>
    <w:p w14:paraId="433C4DEF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OFERTA W PRZETARGU NA ZBYCIE SKŁADNIKA/-ÓW AKTYWÓW TRWAŁYCH:</w:t>
      </w:r>
    </w:p>
    <w:p w14:paraId="7B86901B" w14:textId="77777777" w:rsidR="006464D1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</w:p>
    <w:p w14:paraId="7453442E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sz w:val="24"/>
          <w:szCs w:val="24"/>
          <w:lang w:eastAsia="ar-SA"/>
        </w:rPr>
        <w:t>……………………………………………………………….</w:t>
      </w:r>
    </w:p>
    <w:p w14:paraId="396B99F7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center"/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</w:pPr>
      <w:r w:rsidRPr="00741D6B">
        <w:rPr>
          <w:rFonts w:ascii="Open Sans" w:eastAsia="Times New Roman" w:hAnsi="Open Sans" w:cs="Open Sans"/>
          <w:i/>
          <w:iCs/>
          <w:sz w:val="20"/>
          <w:szCs w:val="20"/>
          <w:vertAlign w:val="superscript"/>
          <w:lang w:eastAsia="ar-SA"/>
        </w:rPr>
        <w:t>(nazwa)</w:t>
      </w:r>
    </w:p>
    <w:p w14:paraId="6FFE58F1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p w14:paraId="0BA708F2" w14:textId="77777777" w:rsidR="006464D1" w:rsidRPr="00741D6B" w:rsidRDefault="006464D1" w:rsidP="006464D1">
      <w:pPr>
        <w:suppressAutoHyphens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color w:val="000000"/>
          <w:lang w:eastAsia="ar-SA"/>
        </w:rPr>
        <w:t xml:space="preserve">Oferta stanowi odpowiedź na ogłoszenie </w:t>
      </w:r>
      <w:r w:rsidRPr="00741D6B">
        <w:rPr>
          <w:rFonts w:ascii="Open Sans" w:eastAsia="Times New Roman" w:hAnsi="Open Sans" w:cs="Open Sans"/>
          <w:lang w:eastAsia="ar-SA"/>
        </w:rPr>
        <w:t>z dnia …. 2</w:t>
      </w:r>
      <w:r>
        <w:rPr>
          <w:rFonts w:ascii="Open Sans" w:eastAsia="Times New Roman" w:hAnsi="Open Sans" w:cs="Open Sans"/>
          <w:lang w:eastAsia="ar-SA"/>
        </w:rPr>
        <w:t>023</w:t>
      </w:r>
      <w:r w:rsidRPr="00741D6B">
        <w:rPr>
          <w:rFonts w:ascii="Open Sans" w:eastAsia="Times New Roman" w:hAnsi="Open Sans" w:cs="Open Sans"/>
          <w:lang w:eastAsia="ar-SA"/>
        </w:rPr>
        <w:t xml:space="preserve"> r. dotyczące postępowania </w:t>
      </w:r>
      <w:r w:rsidRPr="00741D6B">
        <w:rPr>
          <w:rFonts w:ascii="Open Sans" w:eastAsia="Times New Roman" w:hAnsi="Open Sans" w:cs="Open Sans"/>
          <w:lang w:eastAsia="ar-SA"/>
        </w:rPr>
        <w:br/>
        <w:t xml:space="preserve">nr </w:t>
      </w:r>
      <w:r w:rsidRPr="00741D6B">
        <w:rPr>
          <w:rFonts w:ascii="Open Sans" w:eastAsia="Times New Roman" w:hAnsi="Open Sans" w:cs="Open Sans"/>
          <w:b/>
          <w:lang w:eastAsia="ar-SA"/>
        </w:rPr>
        <w:t>…….</w:t>
      </w:r>
      <w:r w:rsidRPr="00741D6B">
        <w:rPr>
          <w:rFonts w:ascii="Open Sans" w:eastAsia="Times New Roman" w:hAnsi="Open Sans" w:cs="Open Sans"/>
          <w:lang w:eastAsia="ar-SA"/>
        </w:rPr>
        <w:t xml:space="preserve"> na zbycie następującego/-</w:t>
      </w:r>
      <w:proofErr w:type="spellStart"/>
      <w:r w:rsidRPr="00741D6B">
        <w:rPr>
          <w:rFonts w:ascii="Open Sans" w:eastAsia="Times New Roman" w:hAnsi="Open Sans" w:cs="Open Sans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lang w:eastAsia="ar-SA"/>
        </w:rPr>
        <w:t xml:space="preserve"> </w:t>
      </w:r>
      <w:r w:rsidRPr="00741D6B">
        <w:rPr>
          <w:rFonts w:ascii="Open Sans" w:eastAsia="Times New Roman" w:hAnsi="Open Sans" w:cs="Open Sans"/>
          <w:b/>
          <w:lang w:eastAsia="ar-SA"/>
        </w:rPr>
        <w:t>składnika/-ów aktywów trwałych: …………………………………………..</w:t>
      </w:r>
    </w:p>
    <w:p w14:paraId="220ED4E7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2E0A631B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t>DANE OFERENTA</w:t>
      </w:r>
    </w:p>
    <w:p w14:paraId="5F88DDB2" w14:textId="77777777" w:rsidR="006464D1" w:rsidRPr="00741D6B" w:rsidRDefault="006464D1" w:rsidP="006464D1">
      <w:pPr>
        <w:widowControl w:val="0"/>
        <w:autoSpaceDE w:val="0"/>
        <w:spacing w:after="0"/>
        <w:jc w:val="both"/>
        <w:rPr>
          <w:rFonts w:ascii="Open Sans" w:eastAsia="Times New Roman" w:hAnsi="Open Sans" w:cs="Open Sans"/>
          <w:color w:val="000000"/>
          <w:lang w:eastAsia="ar-SA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01"/>
        <w:gridCol w:w="5000"/>
      </w:tblGrid>
      <w:tr w:rsidR="006464D1" w:rsidRPr="00741D6B" w14:paraId="04630364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0ADDC2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Nazwa (imię </w:t>
            </w:r>
          </w:p>
          <w:p w14:paraId="48E423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 lub firma)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73399DAE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5E635FD6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6585CB73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Adres Oferenta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58DAD67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EFC7DEB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25607A3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CA7C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EC17F98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7775BF2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NIP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90EFB0B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037B4DF1" w14:textId="77777777" w:rsidTr="00894607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14:paraId="0048BAF5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KRS lub PESEL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14:paraId="013904D7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1C6D51DD" w14:textId="77777777" w:rsidTr="00894607">
        <w:trPr>
          <w:trHeight w:val="340"/>
          <w:jc w:val="center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14:paraId="2C69C5A2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Osoba uprawniona do reprezentacji Oferenta oraz jej dane kontaktowe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70CF994C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 xml:space="preserve">imię </w:t>
            </w:r>
          </w:p>
          <w:p w14:paraId="6738FF11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i nazwisko: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109E1A8D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  <w:tr w:rsidR="006464D1" w:rsidRPr="00741D6B" w14:paraId="207A65D1" w14:textId="77777777" w:rsidTr="00894607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14:paraId="28EA5F6E" w14:textId="77777777" w:rsidR="006464D1" w:rsidRPr="00741D6B" w:rsidRDefault="006464D1" w:rsidP="00894607">
            <w:pPr>
              <w:suppressAutoHyphens/>
              <w:spacing w:after="0"/>
              <w:rPr>
                <w:rFonts w:ascii="Open Sans" w:eastAsia="Times New Roman" w:hAnsi="Open Sans" w:cs="Open Sans"/>
                <w:lang w:eastAsia="ar-SA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425BD820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lang w:eastAsia="ar-SA"/>
              </w:rPr>
            </w:pPr>
            <w:r w:rsidRPr="00741D6B">
              <w:rPr>
                <w:rFonts w:ascii="Open Sans" w:eastAsia="Times New Roman" w:hAnsi="Open Sans" w:cs="Open Sans"/>
                <w:lang w:eastAsia="ar-SA"/>
              </w:rPr>
              <w:t>dane kontaktowe:</w:t>
            </w:r>
          </w:p>
        </w:tc>
        <w:tc>
          <w:tcPr>
            <w:tcW w:w="5000" w:type="dxa"/>
            <w:shd w:val="clear" w:color="auto" w:fill="auto"/>
            <w:vAlign w:val="center"/>
          </w:tcPr>
          <w:p w14:paraId="587F234F" w14:textId="77777777" w:rsidR="006464D1" w:rsidRPr="00741D6B" w:rsidRDefault="006464D1" w:rsidP="00894607">
            <w:pPr>
              <w:suppressAutoHyphens/>
              <w:spacing w:after="0"/>
              <w:jc w:val="both"/>
              <w:rPr>
                <w:rFonts w:ascii="Open Sans" w:eastAsia="Times New Roman" w:hAnsi="Open Sans" w:cs="Open Sans"/>
                <w:b/>
                <w:lang w:eastAsia="ar-SA"/>
              </w:rPr>
            </w:pPr>
          </w:p>
        </w:tc>
      </w:tr>
    </w:tbl>
    <w:p w14:paraId="12A0CDC8" w14:textId="77777777" w:rsidR="006464D1" w:rsidRPr="00741D6B" w:rsidRDefault="006464D1" w:rsidP="006464D1">
      <w:pPr>
        <w:suppressAutoHyphens/>
        <w:spacing w:after="0"/>
        <w:rPr>
          <w:rFonts w:ascii="Open Sans" w:eastAsia="Times New Roman" w:hAnsi="Open Sans" w:cs="Open Sans"/>
          <w:lang w:eastAsia="ar-SA"/>
        </w:rPr>
      </w:pPr>
    </w:p>
    <w:p w14:paraId="3E0336BE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741D6B">
        <w:rPr>
          <w:rFonts w:ascii="Open Sans" w:eastAsia="Times New Roman" w:hAnsi="Open Sans" w:cs="Open Sans"/>
          <w:b/>
          <w:bCs/>
          <w:lang w:eastAsia="pl-PL"/>
        </w:rPr>
        <w:t>PRZEDMIOT OFERTY</w:t>
      </w:r>
    </w:p>
    <w:p w14:paraId="1C57DCA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435"/>
        <w:gridCol w:w="2467"/>
        <w:gridCol w:w="2331"/>
      </w:tblGrid>
      <w:tr w:rsidR="006464D1" w:rsidRPr="00741D6B" w14:paraId="5CA06C72" w14:textId="77777777" w:rsidTr="00894607">
        <w:trPr>
          <w:jc w:val="center"/>
        </w:trPr>
        <w:tc>
          <w:tcPr>
            <w:tcW w:w="0" w:type="auto"/>
            <w:shd w:val="clear" w:color="auto" w:fill="auto"/>
          </w:tcPr>
          <w:p w14:paraId="71B802DF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Lp.</w:t>
            </w:r>
          </w:p>
        </w:tc>
        <w:tc>
          <w:tcPr>
            <w:tcW w:w="0" w:type="auto"/>
            <w:shd w:val="clear" w:color="auto" w:fill="auto"/>
          </w:tcPr>
          <w:p w14:paraId="3B5324EA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Składnik, którego dotyczy oferta wraz z numerem porządkowym w ogłoszeniu o przetargu</w:t>
            </w:r>
          </w:p>
        </w:tc>
        <w:tc>
          <w:tcPr>
            <w:tcW w:w="0" w:type="auto"/>
            <w:shd w:val="clear" w:color="auto" w:fill="auto"/>
          </w:tcPr>
          <w:p w14:paraId="7FBC013E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Proponowana cena netto (cyfrowo</w:t>
            </w:r>
          </w:p>
          <w:p w14:paraId="6A88985D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  <w:tc>
          <w:tcPr>
            <w:tcW w:w="2331" w:type="dxa"/>
            <w:shd w:val="clear" w:color="auto" w:fill="auto"/>
          </w:tcPr>
          <w:p w14:paraId="154A16E8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 xml:space="preserve">Cena brutto (cyfrowo </w:t>
            </w:r>
          </w:p>
          <w:p w14:paraId="565D8411" w14:textId="77777777" w:rsidR="006464D1" w:rsidRPr="00741D6B" w:rsidRDefault="006464D1" w:rsidP="00894607">
            <w:pPr>
              <w:spacing w:after="0"/>
              <w:contextualSpacing/>
              <w:jc w:val="center"/>
              <w:rPr>
                <w:rFonts w:ascii="Open Sans" w:eastAsia="Times New Roman" w:hAnsi="Open Sans" w:cs="Open Sans"/>
                <w:b/>
                <w:lang w:eastAsia="pl-PL"/>
              </w:rPr>
            </w:pPr>
            <w:r w:rsidRPr="00741D6B">
              <w:rPr>
                <w:rFonts w:ascii="Open Sans" w:eastAsia="Times New Roman" w:hAnsi="Open Sans" w:cs="Open Sans"/>
                <w:b/>
                <w:lang w:eastAsia="pl-PL"/>
              </w:rPr>
              <w:t>i słownie)</w:t>
            </w:r>
          </w:p>
        </w:tc>
      </w:tr>
      <w:tr w:rsidR="006464D1" w:rsidRPr="00741D6B" w14:paraId="24E685C5" w14:textId="77777777" w:rsidTr="00894607">
        <w:trPr>
          <w:trHeight w:val="651"/>
          <w:jc w:val="center"/>
        </w:trPr>
        <w:tc>
          <w:tcPr>
            <w:tcW w:w="0" w:type="auto"/>
            <w:shd w:val="clear" w:color="auto" w:fill="auto"/>
          </w:tcPr>
          <w:p w14:paraId="116D3D50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6D5EF1F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8432F8E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44845CBD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51F7CCE5" w14:textId="77777777" w:rsidTr="00894607">
        <w:trPr>
          <w:trHeight w:val="559"/>
          <w:jc w:val="center"/>
        </w:trPr>
        <w:tc>
          <w:tcPr>
            <w:tcW w:w="0" w:type="auto"/>
            <w:shd w:val="clear" w:color="auto" w:fill="auto"/>
          </w:tcPr>
          <w:p w14:paraId="3AA69881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43560B6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ECBE369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5EDFFCF3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  <w:tr w:rsidR="006464D1" w:rsidRPr="00741D6B" w14:paraId="25D74BC0" w14:textId="77777777" w:rsidTr="00894607">
        <w:trPr>
          <w:trHeight w:val="555"/>
          <w:jc w:val="center"/>
        </w:trPr>
        <w:tc>
          <w:tcPr>
            <w:tcW w:w="0" w:type="auto"/>
            <w:shd w:val="clear" w:color="auto" w:fill="auto"/>
          </w:tcPr>
          <w:p w14:paraId="2A7C4622" w14:textId="77777777" w:rsidR="006464D1" w:rsidRPr="00741D6B" w:rsidRDefault="006464D1" w:rsidP="006464D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7C9B5120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D84437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  <w:tc>
          <w:tcPr>
            <w:tcW w:w="2331" w:type="dxa"/>
            <w:shd w:val="clear" w:color="auto" w:fill="auto"/>
          </w:tcPr>
          <w:p w14:paraId="061D1C67" w14:textId="77777777" w:rsidR="006464D1" w:rsidRPr="00741D6B" w:rsidRDefault="006464D1" w:rsidP="00894607">
            <w:pPr>
              <w:spacing w:after="0"/>
              <w:contextualSpacing/>
              <w:jc w:val="both"/>
              <w:rPr>
                <w:rFonts w:ascii="Open Sans" w:eastAsia="Times New Roman" w:hAnsi="Open Sans" w:cs="Open Sans"/>
                <w:lang w:eastAsia="pl-PL"/>
              </w:rPr>
            </w:pPr>
          </w:p>
        </w:tc>
      </w:tr>
    </w:tbl>
    <w:p w14:paraId="4F81BE4B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F6E3044" w14:textId="77777777" w:rsidR="006464D1" w:rsidRPr="00741D6B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13E8590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Łączna wartość zakupionego/-</w:t>
      </w:r>
      <w:proofErr w:type="spellStart"/>
      <w:r w:rsidRPr="00DE7DAC">
        <w:rPr>
          <w:rFonts w:ascii="Open Sans" w:eastAsia="Times New Roman" w:hAnsi="Open Sans" w:cs="Open Sans"/>
          <w:lang w:eastAsia="pl-PL"/>
        </w:rPr>
        <w:t>ych</w:t>
      </w:r>
      <w:proofErr w:type="spellEnd"/>
      <w:r w:rsidRPr="00DE7DAC">
        <w:rPr>
          <w:rFonts w:ascii="Open Sans" w:eastAsia="Times New Roman" w:hAnsi="Open Sans" w:cs="Open Sans"/>
          <w:lang w:eastAsia="pl-PL"/>
        </w:rPr>
        <w:t xml:space="preserve"> przez(e) mnie/nas przedmiotu/-ów przetargu wynosi:</w:t>
      </w:r>
    </w:p>
    <w:p w14:paraId="56968528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77F30F0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cyfrowo: ……………………………………………………</w:t>
      </w:r>
    </w:p>
    <w:p w14:paraId="15855197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3697BEA2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DE7DAC">
        <w:rPr>
          <w:rFonts w:ascii="Open Sans" w:eastAsia="Times New Roman" w:hAnsi="Open Sans" w:cs="Open Sans"/>
          <w:lang w:eastAsia="pl-PL"/>
        </w:rPr>
        <w:t>słownie: ……………………………………………………</w:t>
      </w:r>
    </w:p>
    <w:p w14:paraId="76793034" w14:textId="77777777" w:rsidR="006464D1" w:rsidRPr="00DE7DAC" w:rsidRDefault="006464D1" w:rsidP="006464D1">
      <w:pPr>
        <w:spacing w:after="0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</w:p>
    <w:p w14:paraId="223B358D" w14:textId="77777777" w:rsidR="006464D1" w:rsidRPr="00DE7DAC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bCs/>
          <w:lang w:eastAsia="pl-PL"/>
        </w:rPr>
      </w:pPr>
      <w:r w:rsidRPr="00DE7DAC">
        <w:rPr>
          <w:rFonts w:ascii="Open Sans" w:eastAsia="Times New Roman" w:hAnsi="Open Sans" w:cs="Open Sans"/>
          <w:b/>
          <w:bCs/>
          <w:lang w:eastAsia="pl-PL"/>
        </w:rPr>
        <w:t>WARUNKI PŁATNOŚCI</w:t>
      </w:r>
    </w:p>
    <w:p w14:paraId="5482230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F86EEAE" w14:textId="3328D7D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>W przypadku wyboru mojej/naszej Oferty zobowiązuję/-</w:t>
      </w:r>
      <w:proofErr w:type="spellStart"/>
      <w:r w:rsidRPr="00741D6B">
        <w:rPr>
          <w:rFonts w:ascii="Open Sans" w:eastAsia="Cambria" w:hAnsi="Open Sans" w:cs="Open Sans"/>
          <w:lang w:eastAsia="pl-PL"/>
        </w:rPr>
        <w:t>emy</w:t>
      </w:r>
      <w:proofErr w:type="spellEnd"/>
      <w:r w:rsidRPr="00741D6B">
        <w:rPr>
          <w:rFonts w:ascii="Open Sans" w:eastAsia="Cambria" w:hAnsi="Open Sans" w:cs="Open Sans"/>
          <w:lang w:eastAsia="pl-PL"/>
        </w:rPr>
        <w:t xml:space="preserve"> się </w:t>
      </w:r>
      <w:r w:rsidR="00421587">
        <w:rPr>
          <w:rFonts w:ascii="Open Sans" w:eastAsia="Cambria" w:hAnsi="Open Sans" w:cs="Open Sans"/>
          <w:lang w:eastAsia="pl-PL"/>
        </w:rPr>
        <w:t xml:space="preserve">do </w:t>
      </w:r>
      <w:r w:rsidRPr="00741D6B">
        <w:rPr>
          <w:rFonts w:ascii="Open Sans" w:eastAsia="Cambria" w:hAnsi="Open Sans" w:cs="Open Sans"/>
          <w:lang w:eastAsia="pl-PL"/>
        </w:rPr>
        <w:t>zapłaty ceny brutto za nabyty/-e przedmiot/-y przetargu, jednorazowo i w całości na rzecz Spółki, przelewem, na rachunek bankowy Spółki</w:t>
      </w:r>
      <w:r w:rsidR="00421587">
        <w:rPr>
          <w:rFonts w:ascii="Open Sans" w:eastAsia="Cambria" w:hAnsi="Open Sans" w:cs="Open Sans"/>
          <w:lang w:eastAsia="pl-PL"/>
        </w:rPr>
        <w:t xml:space="preserve">, </w:t>
      </w:r>
      <w:r w:rsidRPr="00741D6B">
        <w:rPr>
          <w:rFonts w:ascii="Open Sans" w:eastAsia="Cambria" w:hAnsi="Open Sans" w:cs="Open Sans"/>
          <w:lang w:eastAsia="pl-PL"/>
        </w:rPr>
        <w:t>na podstawie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wystawionej</w:t>
      </w:r>
      <w:r>
        <w:rPr>
          <w:rFonts w:ascii="Open Sans" w:eastAsia="Cambria" w:hAnsi="Open Sans" w:cs="Open Sans"/>
          <w:lang w:eastAsia="pl-PL"/>
        </w:rPr>
        <w:t xml:space="preserve"> </w:t>
      </w:r>
      <w:r w:rsidRPr="00741D6B">
        <w:rPr>
          <w:rFonts w:ascii="Open Sans" w:eastAsia="Cambria" w:hAnsi="Open Sans" w:cs="Open Sans"/>
          <w:lang w:eastAsia="pl-PL"/>
        </w:rPr>
        <w:t>prawidłowo i doręczonej faktury VAT. Płatność nastąpi nie później niż w terminie</w:t>
      </w:r>
      <w:r w:rsidR="00FF74D9">
        <w:rPr>
          <w:rFonts w:ascii="Open Sans" w:eastAsia="Cambria" w:hAnsi="Open Sans" w:cs="Open Sans"/>
          <w:lang w:eastAsia="pl-PL"/>
        </w:rPr>
        <w:t xml:space="preserve"> 14</w:t>
      </w:r>
      <w:r w:rsidRPr="00741D6B">
        <w:rPr>
          <w:rFonts w:ascii="Open Sans" w:eastAsia="Cambria" w:hAnsi="Open Sans" w:cs="Open Sans"/>
          <w:lang w:eastAsia="pl-PL"/>
        </w:rPr>
        <w:t xml:space="preserve"> dni kalendarzowych od otrzymania faktury VAT. </w:t>
      </w:r>
    </w:p>
    <w:p w14:paraId="167F5DF5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sz w:val="10"/>
          <w:szCs w:val="10"/>
          <w:lang w:eastAsia="pl-PL"/>
        </w:rPr>
      </w:pPr>
    </w:p>
    <w:p w14:paraId="2F444431" w14:textId="77777777" w:rsidR="006464D1" w:rsidRPr="00741D6B" w:rsidRDefault="006464D1" w:rsidP="006464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en Sans" w:eastAsia="Cambria" w:hAnsi="Open Sans" w:cs="Open Sans"/>
          <w:lang w:eastAsia="pl-PL"/>
        </w:rPr>
      </w:pPr>
      <w:r w:rsidRPr="00741D6B">
        <w:rPr>
          <w:rFonts w:ascii="Open Sans" w:eastAsia="Cambria" w:hAnsi="Open Sans" w:cs="Open Sans"/>
          <w:lang w:eastAsia="pl-PL"/>
        </w:rPr>
        <w:t xml:space="preserve">Jednocześnie </w:t>
      </w:r>
      <w:r w:rsidRPr="00741D6B">
        <w:rPr>
          <w:rFonts w:ascii="Open Sans" w:eastAsia="Times New Roman" w:hAnsi="Open Sans" w:cs="Open Sans"/>
          <w:bCs/>
          <w:lang w:eastAsia="pl-PL"/>
        </w:rPr>
        <w:t>wyrażam/-y zgodę na otrzymanie faktury, faktury korygującej oraz duplikatu faktury wystawionych przez PSO MASKPOL S.A., drogą elektroniczną zgodnie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z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art.106n</w:t>
      </w:r>
      <w:r>
        <w:rPr>
          <w:rFonts w:ascii="Open Sans" w:eastAsia="Times New Roman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>Ustawy z dnia 11 marca 2004 r. o podatku od towarów</w:t>
      </w:r>
      <w:r w:rsidRPr="00741D6B">
        <w:rPr>
          <w:rFonts w:ascii="Open Sans" w:eastAsia="MingLiU" w:hAnsi="Open Sans" w:cs="Open Sans"/>
          <w:bCs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bCs/>
          <w:lang w:eastAsia="pl-PL"/>
        </w:rPr>
        <w:t xml:space="preserve">i usług oraz wysyłanie ich na adres e-mail: </w:t>
      </w:r>
      <w:hyperlink r:id="rId8" w:history="1">
        <w:r w:rsidRPr="00741D6B">
          <w:rPr>
            <w:rFonts w:ascii="Open Sans" w:eastAsia="Times New Roman" w:hAnsi="Open Sans" w:cs="Open Sans"/>
            <w:lang w:eastAsia="pl-PL"/>
          </w:rPr>
          <w:t>………………….</w:t>
        </w:r>
      </w:hyperlink>
    </w:p>
    <w:p w14:paraId="68F8CA83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/>
          <w:bCs/>
          <w:lang w:eastAsia="ar-SA"/>
        </w:rPr>
      </w:pPr>
    </w:p>
    <w:p w14:paraId="2B7E0511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t>GWARANCJA</w:t>
      </w:r>
    </w:p>
    <w:p w14:paraId="1C953239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22B46E67" w14:textId="77777777" w:rsidR="006464D1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>Oświadczam/-y, iż wyrażam/-y zgodę na wyłączenie rękojmi i gwarancji na nabyty/-e w ramach niniejszego postępowania przedmiot/-y przetargu</w:t>
      </w:r>
      <w:r>
        <w:rPr>
          <w:rFonts w:ascii="Open Sans" w:eastAsia="Times New Roman" w:hAnsi="Open Sans" w:cs="Open Sans"/>
          <w:bCs/>
          <w:lang w:eastAsia="ar-SA"/>
        </w:rPr>
        <w:t>.</w:t>
      </w:r>
    </w:p>
    <w:p w14:paraId="05A8F392" w14:textId="77777777" w:rsidR="00421587" w:rsidRDefault="00421587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0F391147" w14:textId="77777777" w:rsidR="00D265C4" w:rsidRPr="00E05D3B" w:rsidRDefault="00D265C4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7EFC3A02" w14:textId="77777777" w:rsidR="006464D1" w:rsidRPr="00741D6B" w:rsidRDefault="006464D1" w:rsidP="006464D1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bCs/>
          <w:lang w:eastAsia="ar-SA"/>
        </w:rPr>
      </w:pPr>
      <w:r w:rsidRPr="00741D6B">
        <w:rPr>
          <w:rFonts w:ascii="Open Sans" w:eastAsia="Times New Roman" w:hAnsi="Open Sans" w:cs="Open Sans"/>
          <w:b/>
          <w:bCs/>
          <w:lang w:eastAsia="ar-SA"/>
        </w:rPr>
        <w:lastRenderedPageBreak/>
        <w:t xml:space="preserve">ODBIÓR PRZEDMIOTU PRZETARGU </w:t>
      </w:r>
    </w:p>
    <w:p w14:paraId="2D4A61B4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1992FD5A" w14:textId="77777777" w:rsidR="006464D1" w:rsidRPr="00741D6B" w:rsidRDefault="006464D1" w:rsidP="006464D1">
      <w:pPr>
        <w:suppressAutoHyphens/>
        <w:autoSpaceDE w:val="0"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>Zobowiązuję/-</w:t>
      </w:r>
      <w:proofErr w:type="spellStart"/>
      <w:r w:rsidRPr="00741D6B">
        <w:rPr>
          <w:rFonts w:ascii="Open Sans" w:eastAsia="Times New Roman" w:hAnsi="Open Sans" w:cs="Open Sans"/>
          <w:bCs/>
          <w:lang w:eastAsia="ar-SA"/>
        </w:rPr>
        <w:t>emy</w:t>
      </w:r>
      <w:proofErr w:type="spellEnd"/>
      <w:r w:rsidRPr="00741D6B">
        <w:rPr>
          <w:rFonts w:ascii="Open Sans" w:eastAsia="Times New Roman" w:hAnsi="Open Sans" w:cs="Open Sans"/>
          <w:bCs/>
          <w:lang w:eastAsia="ar-SA"/>
        </w:rPr>
        <w:t xml:space="preserve"> się do odbioru przedmiotu/-ów przetargu z miejsca wskazanego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i w terminie ustalonym z PSO MASKPOL S.A., nie później jednak niż w terminie 7 dni od dokonania płatności, transportem na koszt i ryzyko własne. Odbiór nastąpi w dni robocze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 xml:space="preserve">w godzinach 08:00-14:00, na podstawie protokołu odbioru. W przypadku opóźnienia </w:t>
      </w:r>
      <w:r w:rsidRPr="00741D6B">
        <w:rPr>
          <w:rFonts w:ascii="Open Sans" w:eastAsia="Times New Roman" w:hAnsi="Open Sans" w:cs="Open Sans"/>
          <w:bCs/>
          <w:lang w:eastAsia="ar-SA"/>
        </w:rPr>
        <w:br/>
        <w:t>w odbiorze przedmiotu/-ów przetargu wyrażam/-y wyrażam zgodę na obciążenie mnie/-nas kosztami za przechowywanie, za każdy dodatkowy dzień przechowywania, włącznie z dniem odbioru.</w:t>
      </w:r>
    </w:p>
    <w:p w14:paraId="370E19B2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Cs/>
          <w:lang w:eastAsia="ar-SA"/>
        </w:rPr>
      </w:pPr>
    </w:p>
    <w:p w14:paraId="32FC9DC1" w14:textId="77777777" w:rsidR="006464D1" w:rsidRPr="00741D6B" w:rsidRDefault="006464D1" w:rsidP="006464D1">
      <w:pPr>
        <w:keepNext/>
        <w:numPr>
          <w:ilvl w:val="0"/>
          <w:numId w:val="3"/>
        </w:numPr>
        <w:suppressAutoHyphens/>
        <w:spacing w:after="0" w:line="240" w:lineRule="auto"/>
        <w:jc w:val="both"/>
        <w:outlineLvl w:val="0"/>
        <w:rPr>
          <w:rFonts w:ascii="Open Sans" w:eastAsia="Times New Roman" w:hAnsi="Open Sans" w:cs="Open Sans"/>
          <w:lang w:eastAsia="zh-CN"/>
        </w:rPr>
      </w:pPr>
      <w:r w:rsidRPr="00741D6B">
        <w:rPr>
          <w:rFonts w:ascii="Open Sans" w:eastAsia="Times New Roman" w:hAnsi="Open Sans" w:cs="Open Sans"/>
          <w:b/>
          <w:lang w:eastAsia="zh-CN"/>
        </w:rPr>
        <w:t>OŚWIADCZENIA OFERENTA</w:t>
      </w:r>
    </w:p>
    <w:p w14:paraId="203CB1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53784AE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Oświadczam/-y, że:</w:t>
      </w:r>
    </w:p>
    <w:p w14:paraId="48DD7334" w14:textId="5972ACE8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zapoznałem/zapoznaliśmy się z warunkami postępowania określonymi w Ogłoszeniu z dnia …………….. 20… r. nr postępowania ………</w:t>
      </w:r>
      <w:r w:rsidR="00FF74D9">
        <w:rPr>
          <w:rFonts w:ascii="Open Sans" w:eastAsia="Times New Roman" w:hAnsi="Open Sans" w:cs="Open Sans"/>
          <w:lang w:eastAsia="pl-PL"/>
        </w:rPr>
        <w:t>……………</w:t>
      </w:r>
      <w:r w:rsidRPr="00741D6B">
        <w:rPr>
          <w:rFonts w:ascii="Open Sans" w:eastAsia="Times New Roman" w:hAnsi="Open Sans" w:cs="Open Sans"/>
          <w:lang w:eastAsia="pl-PL"/>
        </w:rPr>
        <w:t>, spełniam/-y je i bezwarunkowo akceptuję/-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>;</w:t>
      </w:r>
    </w:p>
    <w:p w14:paraId="72996715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niniejszy dokument stanowi ofertę w rozumieniu Kodeksu cywilnego;</w:t>
      </w:r>
    </w:p>
    <w:p w14:paraId="02147EA1" w14:textId="440BDACB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zapoznałem/-liśmy się ze stanem technicznym i fizycznym przedmiotu/-ów przetargu i akceptuję/-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ten stan oraz </w:t>
      </w:r>
      <w:r w:rsidRPr="00421587">
        <w:rPr>
          <w:rFonts w:ascii="Open Sans" w:eastAsia="Times New Roman" w:hAnsi="Open Sans" w:cs="Open Sans"/>
          <w:lang w:eastAsia="pl-PL"/>
        </w:rPr>
        <w:t xml:space="preserve">że </w:t>
      </w:r>
      <w:r w:rsidRPr="00741D6B">
        <w:rPr>
          <w:rFonts w:ascii="Open Sans" w:eastAsia="Times New Roman" w:hAnsi="Open Sans" w:cs="Open Sans"/>
          <w:lang w:eastAsia="pl-PL"/>
        </w:rPr>
        <w:t>rezygnuję/-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z oględzin przedmiotu/-ów przetargu i przyjmuję/-</w:t>
      </w:r>
      <w:proofErr w:type="spellStart"/>
      <w:r w:rsidRPr="00741D6B">
        <w:rPr>
          <w:rFonts w:ascii="Open Sans" w:eastAsia="Times New Roman" w:hAnsi="Open Sans" w:cs="Open Sans"/>
          <w:lang w:eastAsia="pl-PL"/>
        </w:rPr>
        <w:t>emy</w:t>
      </w:r>
      <w:proofErr w:type="spellEnd"/>
      <w:r w:rsidRPr="00741D6B">
        <w:rPr>
          <w:rFonts w:ascii="Open Sans" w:eastAsia="Times New Roman" w:hAnsi="Open Sans" w:cs="Open Sans"/>
          <w:lang w:eastAsia="pl-PL"/>
        </w:rPr>
        <w:t xml:space="preserve"> na siebie odpowiedzialność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za</w:t>
      </w:r>
      <w:r>
        <w:rPr>
          <w:rFonts w:ascii="Open Sans" w:eastAsia="Times New Roman" w:hAnsi="Open Sans" w:cs="Open Sans"/>
          <w:lang w:eastAsia="pl-PL"/>
        </w:rPr>
        <w:t xml:space="preserve"> </w:t>
      </w:r>
      <w:r w:rsidRPr="00741D6B">
        <w:rPr>
          <w:rFonts w:ascii="Open Sans" w:eastAsia="Times New Roman" w:hAnsi="Open Sans" w:cs="Open Sans"/>
          <w:lang w:eastAsia="pl-PL"/>
        </w:rPr>
        <w:t>skutki z tego wynikające oraz że od zawartej umowy przetargu nie odstąpię/-my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footnoteReference w:id="1"/>
      </w:r>
      <w:r w:rsidRPr="00741D6B">
        <w:rPr>
          <w:rFonts w:ascii="Open Sans" w:eastAsia="Times New Roman" w:hAnsi="Open Sans" w:cs="Open Sans"/>
          <w:lang w:eastAsia="pl-PL"/>
        </w:rPr>
        <w:t>;</w:t>
      </w:r>
    </w:p>
    <w:p w14:paraId="674A8C7A" w14:textId="77777777" w:rsidR="006464D1" w:rsidRPr="00741D6B" w:rsidRDefault="006464D1" w:rsidP="006464D1">
      <w:pPr>
        <w:numPr>
          <w:ilvl w:val="0"/>
          <w:numId w:val="4"/>
        </w:numPr>
        <w:suppressAutoHyphens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zapoznałem/-liśmy się z informacjami na temat przetwarzania danych osobowych przez PSO MASKPOL S.A. oraz wyrażam/-y zgodę na przetwarzanie danych osobowych dla celów niniejszego postępowania, którego dotyczy Oferta/nie przekazuję/-my danych osobowych innych niż bezpośrednio mnie/nas dotyczących/zachodzi wyłączenie stosowania obowiązku informacyjnego, stosownie do art. 13 ust. 4 lub art. 14 ust. 5 RODO</w:t>
      </w:r>
      <w:r w:rsidRPr="00741D6B">
        <w:rPr>
          <w:rFonts w:ascii="Open Sans" w:eastAsia="Times New Roman" w:hAnsi="Open Sans" w:cs="Open Sans"/>
          <w:vertAlign w:val="superscript"/>
          <w:lang w:eastAsia="pl-PL"/>
        </w:rPr>
        <w:t>1</w:t>
      </w:r>
      <w:r w:rsidRPr="00741D6B">
        <w:rPr>
          <w:rFonts w:ascii="Open Sans" w:eastAsia="Times New Roman" w:hAnsi="Open Sans" w:cs="Open Sans"/>
          <w:lang w:eastAsia="pl-PL"/>
        </w:rPr>
        <w:t>.</w:t>
      </w:r>
    </w:p>
    <w:p w14:paraId="31FC01AF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2BD96D7E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4A4939" w14:textId="77777777" w:rsidR="006464D1" w:rsidRPr="00741D6B" w:rsidRDefault="006464D1" w:rsidP="006464D1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Open Sans" w:eastAsia="Times New Roman" w:hAnsi="Open Sans" w:cs="Open Sans"/>
          <w:b/>
          <w:lang w:eastAsia="pl-PL"/>
        </w:rPr>
      </w:pPr>
      <w:r w:rsidRPr="00741D6B">
        <w:rPr>
          <w:rFonts w:ascii="Open Sans" w:eastAsia="Times New Roman" w:hAnsi="Open Sans" w:cs="Open Sans"/>
          <w:b/>
          <w:lang w:eastAsia="pl-PL"/>
        </w:rPr>
        <w:t>TERMIN ZWIĄZANIA OFERTĄ</w:t>
      </w:r>
    </w:p>
    <w:p w14:paraId="6FE7F05D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b/>
          <w:sz w:val="20"/>
          <w:szCs w:val="24"/>
          <w:lang w:eastAsia="ar-SA"/>
        </w:rPr>
      </w:pPr>
    </w:p>
    <w:p w14:paraId="2FFD05C4" w14:textId="104049A6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  <w:r w:rsidRPr="00741D6B">
        <w:rPr>
          <w:rFonts w:ascii="Open Sans" w:eastAsia="Times New Roman" w:hAnsi="Open Sans" w:cs="Open Sans"/>
          <w:lang w:eastAsia="ar-SA"/>
        </w:rPr>
        <w:t>Uważam/-y się za związanych niniejszą ofertą przez okres</w:t>
      </w:r>
      <w:r w:rsidR="00FF74D9">
        <w:rPr>
          <w:rFonts w:ascii="Open Sans" w:eastAsia="Times New Roman" w:hAnsi="Open Sans" w:cs="Open Sans"/>
          <w:lang w:eastAsia="ar-SA"/>
        </w:rPr>
        <w:t xml:space="preserve"> 30 </w:t>
      </w:r>
      <w:r w:rsidRPr="00741D6B">
        <w:rPr>
          <w:rFonts w:ascii="Open Sans" w:eastAsia="Times New Roman" w:hAnsi="Open Sans" w:cs="Open Sans"/>
          <w:lang w:eastAsia="ar-SA"/>
        </w:rPr>
        <w:t>dni od upływu terminu składania ofert.</w:t>
      </w:r>
    </w:p>
    <w:p w14:paraId="18D2EBEC" w14:textId="77777777" w:rsidR="006464D1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6EB18DA8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lang w:eastAsia="ar-SA"/>
        </w:rPr>
      </w:pPr>
    </w:p>
    <w:p w14:paraId="3768BBCC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3E690AA" w14:textId="77777777" w:rsidR="00421587" w:rsidRDefault="00421587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4F601461" w14:textId="77777777" w:rsidR="006464D1" w:rsidRPr="00741D6B" w:rsidRDefault="006464D1" w:rsidP="006464D1">
      <w:pPr>
        <w:suppressAutoHyphens/>
        <w:spacing w:after="0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33FA9C37" w14:textId="77777777" w:rsidR="006464D1" w:rsidRPr="00741D6B" w:rsidRDefault="006464D1" w:rsidP="006464D1">
      <w:pPr>
        <w:widowControl w:val="0"/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  <w:r w:rsidRPr="00741D6B">
        <w:rPr>
          <w:rFonts w:ascii="Open Sans" w:eastAsia="Times New Roman" w:hAnsi="Open Sans" w:cs="Open Sans"/>
          <w:b/>
          <w:color w:val="000000"/>
          <w:lang w:eastAsia="ar-SA"/>
        </w:rPr>
        <w:lastRenderedPageBreak/>
        <w:t>ZAŁĄCZNIKI</w:t>
      </w:r>
    </w:p>
    <w:p w14:paraId="3047AEB1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284"/>
        <w:jc w:val="both"/>
        <w:rPr>
          <w:rFonts w:ascii="Open Sans" w:eastAsia="Times New Roman" w:hAnsi="Open Sans" w:cs="Open Sans"/>
          <w:b/>
          <w:color w:val="000000"/>
          <w:lang w:eastAsia="ar-SA"/>
        </w:rPr>
      </w:pPr>
    </w:p>
    <w:p w14:paraId="4905856E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dokumenty potwierdzające umocowanie osób podpisujących ofertę do reprezentowania Oferenta</w:t>
      </w:r>
    </w:p>
    <w:p w14:paraId="73DCB196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potwierdzenie uiszczenia wadium/-ów</w:t>
      </w:r>
    </w:p>
    <w:p w14:paraId="7495C585" w14:textId="646284C4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 xml:space="preserve">oświadczenie Oferenta stanowiące </w:t>
      </w:r>
      <w:r>
        <w:rPr>
          <w:rFonts w:ascii="Open Sans" w:eastAsia="Times New Roman" w:hAnsi="Open Sans" w:cs="Open Sans"/>
          <w:lang w:eastAsia="pl-PL"/>
        </w:rPr>
        <w:t>Z</w:t>
      </w:r>
      <w:r w:rsidRPr="006464D1">
        <w:rPr>
          <w:rFonts w:ascii="Open Sans" w:eastAsia="Times New Roman" w:hAnsi="Open Sans" w:cs="Open Sans"/>
          <w:lang w:eastAsia="pl-PL"/>
        </w:rPr>
        <w:t>ałącznik nr 2</w:t>
      </w:r>
      <w:r w:rsidRPr="00741D6B">
        <w:rPr>
          <w:rFonts w:ascii="Open Sans" w:eastAsia="Times New Roman" w:hAnsi="Open Sans" w:cs="Open Sans"/>
          <w:lang w:eastAsia="pl-PL"/>
        </w:rPr>
        <w:t xml:space="preserve"> do </w:t>
      </w:r>
      <w:r>
        <w:rPr>
          <w:rFonts w:ascii="Open Sans" w:eastAsia="Times New Roman" w:hAnsi="Open Sans" w:cs="Open Sans"/>
          <w:lang w:eastAsia="pl-PL"/>
        </w:rPr>
        <w:t>O</w:t>
      </w:r>
      <w:r w:rsidRPr="00741D6B">
        <w:rPr>
          <w:rFonts w:ascii="Open Sans" w:eastAsia="Times New Roman" w:hAnsi="Open Sans" w:cs="Open Sans"/>
          <w:lang w:eastAsia="pl-PL"/>
        </w:rPr>
        <w:t>głoszenia</w:t>
      </w:r>
    </w:p>
    <w:p w14:paraId="30C76D3D" w14:textId="77777777" w:rsidR="006464D1" w:rsidRPr="00741D6B" w:rsidRDefault="006464D1" w:rsidP="006464D1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741D6B">
        <w:rPr>
          <w:rFonts w:ascii="Open Sans" w:eastAsia="Times New Roman" w:hAnsi="Open Sans" w:cs="Open Sans"/>
          <w:lang w:eastAsia="pl-PL"/>
        </w:rPr>
        <w:t>………..</w:t>
      </w:r>
    </w:p>
    <w:p w14:paraId="6DB6829E" w14:textId="77777777" w:rsidR="006464D1" w:rsidRPr="00741D6B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0DBDCFDA" w14:textId="77777777" w:rsidR="006464D1" w:rsidRDefault="006464D1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66778ADC" w14:textId="77777777" w:rsidR="00FF74D9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74E276DE" w14:textId="77777777" w:rsidR="00FF74D9" w:rsidRPr="00741D6B" w:rsidRDefault="00FF74D9" w:rsidP="006464D1">
      <w:pPr>
        <w:spacing w:after="0"/>
        <w:ind w:left="720"/>
        <w:contextualSpacing/>
        <w:jc w:val="both"/>
        <w:rPr>
          <w:rFonts w:ascii="Open Sans" w:eastAsia="Times New Roman" w:hAnsi="Open Sans" w:cs="Open Sans"/>
          <w:lang w:eastAsia="pl-PL"/>
        </w:rPr>
      </w:pPr>
    </w:p>
    <w:p w14:paraId="45DB99C3" w14:textId="77777777" w:rsidR="006464D1" w:rsidRPr="00741D6B" w:rsidRDefault="006464D1" w:rsidP="006464D1">
      <w:pPr>
        <w:suppressAutoHyphens/>
        <w:spacing w:after="0" w:line="240" w:lineRule="auto"/>
        <w:jc w:val="both"/>
        <w:rPr>
          <w:rFonts w:ascii="Open Sans" w:eastAsia="Times New Roman" w:hAnsi="Open Sans" w:cs="Open Sans"/>
          <w:sz w:val="20"/>
          <w:szCs w:val="24"/>
          <w:lang w:eastAsia="ar-SA"/>
        </w:rPr>
      </w:pPr>
    </w:p>
    <w:p w14:paraId="14A6B731" w14:textId="77777777" w:rsidR="006464D1" w:rsidRPr="00741D6B" w:rsidRDefault="006464D1" w:rsidP="006464D1">
      <w:pPr>
        <w:tabs>
          <w:tab w:val="right" w:pos="9214"/>
        </w:tabs>
        <w:suppressAutoHyphens/>
        <w:spacing w:after="0"/>
        <w:rPr>
          <w:rFonts w:ascii="Open Sans" w:eastAsia="Times New Roman" w:hAnsi="Open Sans" w:cs="Open Sans"/>
          <w:bCs/>
          <w:lang w:eastAsia="ar-SA"/>
        </w:rPr>
      </w:pPr>
      <w:r w:rsidRPr="00741D6B">
        <w:rPr>
          <w:rFonts w:ascii="Open Sans" w:eastAsia="Times New Roman" w:hAnsi="Open Sans" w:cs="Open Sans"/>
          <w:bCs/>
          <w:lang w:eastAsia="ar-SA"/>
        </w:rPr>
        <w:tab/>
        <w:t>……………………………………………………</w:t>
      </w:r>
    </w:p>
    <w:p w14:paraId="5ACE951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(imię, nazwisko i podpis osoby/osób upoważnionej/-</w:t>
      </w:r>
      <w:proofErr w:type="spellStart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 do </w:t>
      </w:r>
    </w:p>
    <w:p w14:paraId="423B49DC" w14:textId="77777777" w:rsidR="006464D1" w:rsidRPr="00741D6B" w:rsidRDefault="006464D1" w:rsidP="006464D1">
      <w:pPr>
        <w:widowControl w:val="0"/>
        <w:suppressAutoHyphens/>
        <w:autoSpaceDE w:val="0"/>
        <w:spacing w:after="0"/>
        <w:ind w:left="5664"/>
        <w:jc w:val="both"/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</w:pP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reprezentowania Oferenta oraz pieczęć </w:t>
      </w:r>
      <w:r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 xml:space="preserve">     </w:t>
      </w:r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osoby/osób uprawnionej/-</w:t>
      </w:r>
      <w:proofErr w:type="spellStart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ych</w:t>
      </w:r>
      <w:proofErr w:type="spellEnd"/>
      <w:r w:rsidRPr="00741D6B">
        <w:rPr>
          <w:rFonts w:ascii="Open Sans" w:eastAsia="Times New Roman" w:hAnsi="Open Sans" w:cs="Open Sans"/>
          <w:i/>
          <w:color w:val="000000"/>
          <w:sz w:val="18"/>
          <w:szCs w:val="18"/>
          <w:lang w:eastAsia="ar-SA"/>
        </w:rPr>
        <w:t>)</w:t>
      </w:r>
    </w:p>
    <w:p w14:paraId="778D4BF8" w14:textId="77777777" w:rsidR="006464D1" w:rsidRPr="00741D6B" w:rsidRDefault="006464D1" w:rsidP="006464D1">
      <w:pPr>
        <w:spacing w:after="0" w:line="240" w:lineRule="auto"/>
        <w:rPr>
          <w:rFonts w:ascii="Open Sans" w:hAnsi="Open Sans" w:cs="Open Sans"/>
        </w:rPr>
      </w:pPr>
    </w:p>
    <w:p w14:paraId="7E3A600F" w14:textId="77777777" w:rsidR="00766F00" w:rsidRPr="00776BEA" w:rsidRDefault="00766F00" w:rsidP="00213146">
      <w:pPr>
        <w:rPr>
          <w:rFonts w:ascii="Open Sans" w:hAnsi="Open Sans" w:cs="Open Sans"/>
        </w:rPr>
      </w:pPr>
    </w:p>
    <w:sectPr w:rsidR="00766F00" w:rsidRPr="00776BEA" w:rsidSect="003345B3">
      <w:footerReference w:type="default" r:id="rId9"/>
      <w:headerReference w:type="first" r:id="rId10"/>
      <w:footerReference w:type="first" r:id="rId11"/>
      <w:pgSz w:w="11906" w:h="16838" w:code="9"/>
      <w:pgMar w:top="1418" w:right="1418" w:bottom="2552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AF6DA" w14:textId="77777777" w:rsidR="00FE130E" w:rsidRDefault="00FE130E" w:rsidP="00014A89">
      <w:pPr>
        <w:spacing w:after="0" w:line="240" w:lineRule="auto"/>
      </w:pPr>
      <w:r>
        <w:separator/>
      </w:r>
    </w:p>
  </w:endnote>
  <w:endnote w:type="continuationSeparator" w:id="0">
    <w:p w14:paraId="39587039" w14:textId="77777777" w:rsidR="00FE130E" w:rsidRDefault="00FE130E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1171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4025C84" w14:textId="0BEF4365" w:rsidR="003A28E8" w:rsidRDefault="003A28E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1A7FA7" w14:textId="0C3BFA6A" w:rsidR="00543135" w:rsidRDefault="00543135" w:rsidP="003C3130">
    <w:pPr>
      <w:spacing w:after="0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F2BE" w14:textId="7F202727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9C87" w14:textId="77777777" w:rsidR="00FE130E" w:rsidRDefault="00FE130E" w:rsidP="00014A89">
      <w:pPr>
        <w:spacing w:after="0" w:line="240" w:lineRule="auto"/>
      </w:pPr>
      <w:r>
        <w:separator/>
      </w:r>
    </w:p>
  </w:footnote>
  <w:footnote w:type="continuationSeparator" w:id="0">
    <w:p w14:paraId="559BEA07" w14:textId="77777777" w:rsidR="00FE130E" w:rsidRDefault="00FE130E" w:rsidP="00014A89">
      <w:pPr>
        <w:spacing w:after="0" w:line="240" w:lineRule="auto"/>
      </w:pPr>
      <w:r>
        <w:continuationSeparator/>
      </w:r>
    </w:p>
  </w:footnote>
  <w:footnote w:id="1">
    <w:p w14:paraId="02A85B24" w14:textId="77777777" w:rsidR="006464D1" w:rsidRPr="009E0422" w:rsidRDefault="006464D1" w:rsidP="006464D1">
      <w:pPr>
        <w:pStyle w:val="Tekstprzypisudolnego"/>
        <w:jc w:val="both"/>
        <w:rPr>
          <w:rFonts w:ascii="Cambria" w:hAnsi="Cambria"/>
          <w:b/>
          <w:bCs/>
        </w:rPr>
      </w:pPr>
      <w:r>
        <w:rPr>
          <w:rStyle w:val="Odwoanieprzypisudolnego"/>
          <w:rFonts w:ascii="Cambria" w:hAnsi="Cambria"/>
          <w:b/>
          <w:bCs/>
        </w:rPr>
        <w:t>1</w:t>
      </w:r>
      <w:r w:rsidRPr="009E0422">
        <w:rPr>
          <w:rFonts w:ascii="Cambria" w:hAnsi="Cambria"/>
          <w:b/>
          <w:bCs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1FD39368" w:rsidR="00014A89" w:rsidRDefault="003345B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C5C9" wp14:editId="1640BEFE">
          <wp:simplePos x="0" y="0"/>
          <wp:positionH relativeFrom="column">
            <wp:posOffset>-71755</wp:posOffset>
          </wp:positionH>
          <wp:positionV relativeFrom="topMargin">
            <wp:posOffset>66675</wp:posOffset>
          </wp:positionV>
          <wp:extent cx="1553845" cy="962025"/>
          <wp:effectExtent l="0" t="0" r="8255" b="9525"/>
          <wp:wrapThrough wrapText="bothSides">
            <wp:wrapPolygon edited="0">
              <wp:start x="0" y="0"/>
              <wp:lineTo x="0" y="21386"/>
              <wp:lineTo x="21450" y="21386"/>
              <wp:lineTo x="21450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C3D55"/>
    <w:multiLevelType w:val="hybridMultilevel"/>
    <w:tmpl w:val="3F02B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11F3D"/>
    <w:multiLevelType w:val="hybridMultilevel"/>
    <w:tmpl w:val="2E12F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307AB"/>
    <w:multiLevelType w:val="hybridMultilevel"/>
    <w:tmpl w:val="38242F3E"/>
    <w:lvl w:ilvl="0" w:tplc="63786CA6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D23934"/>
    <w:multiLevelType w:val="hybridMultilevel"/>
    <w:tmpl w:val="42A0865E"/>
    <w:lvl w:ilvl="0" w:tplc="C64E5C1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10C458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4053625">
    <w:abstractNumId w:val="2"/>
  </w:num>
  <w:num w:numId="2" w16cid:durableId="290328322">
    <w:abstractNumId w:val="1"/>
  </w:num>
  <w:num w:numId="3" w16cid:durableId="1252423430">
    <w:abstractNumId w:val="5"/>
  </w:num>
  <w:num w:numId="4" w16cid:durableId="1794472507">
    <w:abstractNumId w:val="3"/>
  </w:num>
  <w:num w:numId="5" w16cid:durableId="1898584006">
    <w:abstractNumId w:val="0"/>
  </w:num>
  <w:num w:numId="6" w16cid:durableId="1238130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95E17"/>
    <w:rsid w:val="000C607D"/>
    <w:rsid w:val="00200EEB"/>
    <w:rsid w:val="00213146"/>
    <w:rsid w:val="00234ADA"/>
    <w:rsid w:val="002709DF"/>
    <w:rsid w:val="002B3BCF"/>
    <w:rsid w:val="002D0243"/>
    <w:rsid w:val="003345B3"/>
    <w:rsid w:val="0035296C"/>
    <w:rsid w:val="00353F5D"/>
    <w:rsid w:val="003A28E8"/>
    <w:rsid w:val="003C3130"/>
    <w:rsid w:val="003F3C8A"/>
    <w:rsid w:val="00421587"/>
    <w:rsid w:val="00435C3B"/>
    <w:rsid w:val="0052046B"/>
    <w:rsid w:val="00543135"/>
    <w:rsid w:val="005B6683"/>
    <w:rsid w:val="006464D1"/>
    <w:rsid w:val="006745B1"/>
    <w:rsid w:val="007625C7"/>
    <w:rsid w:val="00766F00"/>
    <w:rsid w:val="007766FC"/>
    <w:rsid w:val="00776BEA"/>
    <w:rsid w:val="00872D55"/>
    <w:rsid w:val="008735A0"/>
    <w:rsid w:val="008E05D5"/>
    <w:rsid w:val="00971887"/>
    <w:rsid w:val="00991E7E"/>
    <w:rsid w:val="009F69B6"/>
    <w:rsid w:val="00A2329E"/>
    <w:rsid w:val="00A3592A"/>
    <w:rsid w:val="00A461CE"/>
    <w:rsid w:val="00BA348B"/>
    <w:rsid w:val="00BE166B"/>
    <w:rsid w:val="00C176B2"/>
    <w:rsid w:val="00C20F2F"/>
    <w:rsid w:val="00C858B8"/>
    <w:rsid w:val="00D265C4"/>
    <w:rsid w:val="00D32983"/>
    <w:rsid w:val="00D64F29"/>
    <w:rsid w:val="00DC20BE"/>
    <w:rsid w:val="00E9012A"/>
    <w:rsid w:val="00EB5A51"/>
    <w:rsid w:val="00FE130E"/>
    <w:rsid w:val="00FF661D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64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64D1"/>
    <w:rPr>
      <w:lang w:eastAsia="en-US"/>
    </w:rPr>
  </w:style>
  <w:style w:type="character" w:styleId="Odwoanieprzypisudolnego">
    <w:name w:val="footnote reference"/>
    <w:rsid w:val="006464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ofaktury@pcosa.co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151C-D73E-4A57-8199-8163977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44</TotalTime>
  <Pages>4</Pages>
  <Words>568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Katarzyna Deska</cp:lastModifiedBy>
  <cp:revision>5</cp:revision>
  <cp:lastPrinted>2023-07-12T05:56:00Z</cp:lastPrinted>
  <dcterms:created xsi:type="dcterms:W3CDTF">2023-07-12T05:56:00Z</dcterms:created>
  <dcterms:modified xsi:type="dcterms:W3CDTF">2023-07-14T07:28:00Z</dcterms:modified>
</cp:coreProperties>
</file>