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CA80" w14:textId="3081CEBD" w:rsidR="00361E02" w:rsidRPr="00361E02" w:rsidRDefault="00684AF1" w:rsidP="00361E02">
      <w:pPr>
        <w:spacing w:after="0" w:line="360" w:lineRule="auto"/>
        <w:jc w:val="right"/>
        <w:rPr>
          <w:rFonts w:ascii="Open Sans" w:eastAsiaTheme="minorHAnsi" w:hAnsi="Open Sans" w:cs="Open Sans"/>
          <w:b/>
          <w:bCs/>
        </w:rPr>
      </w:pPr>
      <w:r>
        <w:rPr>
          <w:rFonts w:ascii="Open Sans" w:eastAsiaTheme="minorHAnsi" w:hAnsi="Open Sans" w:cs="Open Sans"/>
          <w:b/>
          <w:bCs/>
        </w:rPr>
        <w:tab/>
      </w:r>
      <w:r>
        <w:rPr>
          <w:rFonts w:ascii="Open Sans" w:eastAsiaTheme="minorHAnsi" w:hAnsi="Open Sans" w:cs="Open Sans"/>
          <w:b/>
          <w:bCs/>
        </w:rPr>
        <w:tab/>
      </w:r>
      <w:r w:rsidR="00361E02" w:rsidRPr="00361E02">
        <w:rPr>
          <w:rFonts w:ascii="Open Sans" w:eastAsiaTheme="minorHAnsi" w:hAnsi="Open Sans" w:cs="Open Sans"/>
          <w:b/>
          <w:bCs/>
        </w:rPr>
        <w:t>Załącznik nr 2</w:t>
      </w:r>
    </w:p>
    <w:p w14:paraId="79B4BDC9" w14:textId="2AF6BE14" w:rsidR="00361E02" w:rsidRPr="00361E02" w:rsidRDefault="00361E02" w:rsidP="00361E02">
      <w:pPr>
        <w:spacing w:after="0" w:line="360" w:lineRule="auto"/>
        <w:jc w:val="right"/>
        <w:rPr>
          <w:rFonts w:ascii="Open Sans" w:eastAsiaTheme="minorHAnsi" w:hAnsi="Open Sans" w:cs="Open Sans"/>
        </w:rPr>
      </w:pPr>
      <w:r w:rsidRPr="00361E02">
        <w:rPr>
          <w:rFonts w:ascii="Open Sans" w:eastAsiaTheme="minorHAnsi" w:hAnsi="Open Sans" w:cs="Open Sans"/>
        </w:rPr>
        <w:t>……………………………………………………., dnia ………………………………… 20…… r.</w:t>
      </w:r>
    </w:p>
    <w:p w14:paraId="25E1CF6B" w14:textId="77777777" w:rsidR="00361E02" w:rsidRPr="00361E02" w:rsidRDefault="00361E02" w:rsidP="00361E02">
      <w:pPr>
        <w:spacing w:after="0" w:line="360" w:lineRule="auto"/>
        <w:ind w:left="2832" w:firstLine="708"/>
        <w:rPr>
          <w:rFonts w:ascii="Open Sans" w:eastAsiaTheme="minorHAnsi" w:hAnsi="Open Sans" w:cs="Open Sans"/>
          <w:i/>
          <w:iCs/>
          <w:vertAlign w:val="superscript"/>
        </w:rPr>
      </w:pPr>
      <w:r w:rsidRPr="00361E02">
        <w:rPr>
          <w:rFonts w:ascii="Open Sans" w:eastAsiaTheme="minorHAnsi" w:hAnsi="Open Sans" w:cs="Open Sans"/>
          <w:i/>
          <w:iCs/>
          <w:vertAlign w:val="superscript"/>
        </w:rPr>
        <w:t>(miejscowość)</w:t>
      </w:r>
    </w:p>
    <w:p w14:paraId="62DEF809" w14:textId="77777777" w:rsidR="00361E02" w:rsidRPr="00361E02" w:rsidRDefault="00361E02" w:rsidP="00361E02">
      <w:pPr>
        <w:spacing w:after="0" w:line="360" w:lineRule="auto"/>
        <w:jc w:val="both"/>
        <w:rPr>
          <w:rFonts w:ascii="Open Sans" w:eastAsiaTheme="minorHAnsi" w:hAnsi="Open Sans" w:cs="Open Sans"/>
        </w:rPr>
      </w:pPr>
    </w:p>
    <w:p w14:paraId="1EDE6C01" w14:textId="77777777" w:rsidR="00361E02" w:rsidRPr="00361E02" w:rsidRDefault="00361E02" w:rsidP="00361E02">
      <w:pPr>
        <w:spacing w:after="0" w:line="360" w:lineRule="auto"/>
        <w:jc w:val="center"/>
        <w:rPr>
          <w:rFonts w:ascii="Open Sans" w:eastAsiaTheme="minorHAnsi" w:hAnsi="Open Sans" w:cs="Open Sans"/>
          <w:b/>
          <w:bCs/>
        </w:rPr>
      </w:pPr>
      <w:r w:rsidRPr="00361E02">
        <w:rPr>
          <w:rFonts w:ascii="Open Sans" w:eastAsiaTheme="minorHAnsi" w:hAnsi="Open Sans" w:cs="Open Sans"/>
          <w:b/>
          <w:bCs/>
        </w:rPr>
        <w:t>OŚWIADCZENIE</w:t>
      </w:r>
    </w:p>
    <w:p w14:paraId="55E22A12" w14:textId="77777777" w:rsidR="00361E02" w:rsidRPr="00361E02" w:rsidRDefault="00361E02" w:rsidP="00361E02">
      <w:pPr>
        <w:spacing w:after="0" w:line="360" w:lineRule="auto"/>
        <w:jc w:val="both"/>
        <w:rPr>
          <w:rFonts w:ascii="Open Sans" w:eastAsiaTheme="minorHAnsi" w:hAnsi="Open Sans" w:cs="Open Sans"/>
        </w:rPr>
      </w:pPr>
    </w:p>
    <w:p w14:paraId="6074C7DC" w14:textId="77777777" w:rsidR="00361E02" w:rsidRPr="00361E02" w:rsidRDefault="00361E02" w:rsidP="00361E02">
      <w:pPr>
        <w:spacing w:after="0" w:line="360" w:lineRule="auto"/>
        <w:jc w:val="both"/>
        <w:rPr>
          <w:rFonts w:ascii="Open Sans" w:eastAsiaTheme="minorHAnsi" w:hAnsi="Open Sans" w:cs="Open Sans"/>
        </w:rPr>
      </w:pPr>
      <w:r w:rsidRPr="00361E02">
        <w:rPr>
          <w:rFonts w:ascii="Open Sans" w:eastAsiaTheme="minorHAnsi" w:hAnsi="Open Sans" w:cs="Open Sans"/>
        </w:rPr>
        <w:t>Ja/My, niżej podpisany/-a/</w:t>
      </w:r>
      <w:proofErr w:type="spellStart"/>
      <w:r w:rsidRPr="00361E02">
        <w:rPr>
          <w:rFonts w:ascii="Open Sans" w:eastAsiaTheme="minorHAnsi" w:hAnsi="Open Sans" w:cs="Open Sans"/>
        </w:rPr>
        <w:t>podpisani</w:t>
      </w:r>
      <w:r w:rsidRPr="00361E02">
        <w:rPr>
          <w:rFonts w:ascii="Open Sans" w:eastAsiaTheme="minorHAnsi" w:hAnsi="Open Sans" w:cs="Open Sans"/>
          <w:vertAlign w:val="superscript"/>
        </w:rPr>
        <w:t>i</w:t>
      </w:r>
      <w:proofErr w:type="spellEnd"/>
      <w:r w:rsidRPr="00361E02">
        <w:rPr>
          <w:rFonts w:ascii="Open Sans" w:eastAsiaTheme="minorHAnsi" w:hAnsi="Open Sans" w:cs="Open Sans"/>
        </w:rPr>
        <w:t xml:space="preserve"> </w:t>
      </w:r>
    </w:p>
    <w:p w14:paraId="7B241C28" w14:textId="77777777" w:rsidR="00361E02" w:rsidRPr="00361E02" w:rsidRDefault="00361E02" w:rsidP="00361E02">
      <w:pPr>
        <w:spacing w:after="0" w:line="360" w:lineRule="auto"/>
        <w:jc w:val="both"/>
        <w:rPr>
          <w:rFonts w:ascii="Open Sans" w:eastAsiaTheme="minorHAnsi" w:hAnsi="Open Sans" w:cs="Open Sans"/>
        </w:rPr>
      </w:pPr>
    </w:p>
    <w:p w14:paraId="3359378C" w14:textId="77777777" w:rsidR="00361E02" w:rsidRPr="00361E02" w:rsidRDefault="00361E02" w:rsidP="00361E02">
      <w:pPr>
        <w:spacing w:after="0" w:line="360" w:lineRule="auto"/>
        <w:jc w:val="both"/>
        <w:rPr>
          <w:rFonts w:ascii="Open Sans" w:eastAsiaTheme="minorHAnsi" w:hAnsi="Open Sans" w:cs="Open Sans"/>
        </w:rPr>
      </w:pPr>
      <w:r w:rsidRPr="00361E02">
        <w:rPr>
          <w:rFonts w:ascii="Open Sans" w:eastAsiaTheme="minorHAnsi" w:hAnsi="Open Sans" w:cs="Open Sans"/>
        </w:rPr>
        <w:t>………………………………………………………….…………………….…………….................................................</w:t>
      </w:r>
    </w:p>
    <w:p w14:paraId="00B4CA02" w14:textId="77777777" w:rsidR="00361E02" w:rsidRPr="00361E02" w:rsidRDefault="00361E02" w:rsidP="00361E02">
      <w:pPr>
        <w:spacing w:after="0" w:line="360" w:lineRule="auto"/>
        <w:ind w:left="3540" w:firstLine="708"/>
        <w:jc w:val="both"/>
        <w:rPr>
          <w:rFonts w:ascii="Open Sans" w:eastAsiaTheme="minorHAnsi" w:hAnsi="Open Sans" w:cs="Open Sans"/>
          <w:i/>
          <w:iCs/>
          <w:vertAlign w:val="superscript"/>
        </w:rPr>
      </w:pPr>
      <w:r w:rsidRPr="00361E02">
        <w:rPr>
          <w:rFonts w:ascii="Open Sans" w:eastAsiaTheme="minorHAnsi" w:hAnsi="Open Sans" w:cs="Open Sans"/>
          <w:i/>
          <w:iCs/>
          <w:vertAlign w:val="superscript"/>
        </w:rPr>
        <w:t>(imię i nazwisko)</w:t>
      </w:r>
    </w:p>
    <w:p w14:paraId="32B66187" w14:textId="77777777" w:rsidR="00361E02" w:rsidRPr="00361E02" w:rsidRDefault="00361E02" w:rsidP="00361E02">
      <w:pPr>
        <w:spacing w:after="0" w:line="360" w:lineRule="auto"/>
        <w:jc w:val="both"/>
        <w:rPr>
          <w:rFonts w:ascii="Open Sans" w:eastAsiaTheme="minorHAnsi" w:hAnsi="Open Sans" w:cs="Open Sans"/>
        </w:rPr>
      </w:pPr>
      <w:r w:rsidRPr="00361E02">
        <w:rPr>
          <w:rFonts w:ascii="Open Sans" w:eastAsiaTheme="minorHAnsi" w:hAnsi="Open Sans" w:cs="Open Sans"/>
        </w:rPr>
        <w:t>działający/-a osobiście/jako umocowany do złożenia oferty i reprezentacji Oferenta …………………………………………………………………………………………………………………………………………</w:t>
      </w:r>
      <w:r w:rsidRPr="00361E02">
        <w:rPr>
          <w:rFonts w:ascii="Open Sans" w:eastAsiaTheme="minorHAnsi" w:hAnsi="Open Sans" w:cs="Open Sans"/>
          <w:vertAlign w:val="superscript"/>
        </w:rPr>
        <w:endnoteReference w:id="1"/>
      </w:r>
      <w:r w:rsidRPr="00361E02">
        <w:rPr>
          <w:rFonts w:ascii="Open Sans" w:eastAsiaTheme="minorHAnsi" w:hAnsi="Open Sans" w:cs="Open Sans"/>
        </w:rPr>
        <w:t xml:space="preserve"> </w:t>
      </w:r>
    </w:p>
    <w:p w14:paraId="19C857BB" w14:textId="77777777" w:rsidR="00361E02" w:rsidRPr="00361E02" w:rsidRDefault="00361E02" w:rsidP="00361E02">
      <w:pPr>
        <w:spacing w:after="0" w:line="360" w:lineRule="auto"/>
        <w:jc w:val="both"/>
        <w:rPr>
          <w:rFonts w:ascii="Open Sans" w:eastAsiaTheme="minorHAnsi" w:hAnsi="Open Sans" w:cs="Open Sans"/>
        </w:rPr>
      </w:pPr>
      <w:r w:rsidRPr="00361E02">
        <w:rPr>
          <w:rFonts w:ascii="Open Sans" w:eastAsiaTheme="minorHAnsi" w:hAnsi="Open Sans" w:cs="Open Sans"/>
        </w:rPr>
        <w:t>w postępowaniu nr …………………………… prowadzonym przez Przedsiębiorstwo Sprzętu Ochronnego MASKPOL Spółka Akcyjna z siedzibą w Konieczkach, dotyczącym zbycia ………………………………………………………………………………………..………………………, oświadczam/-y niniejszym, że:</w:t>
      </w:r>
    </w:p>
    <w:p w14:paraId="35DA5E30" w14:textId="77777777" w:rsidR="00361E02" w:rsidRPr="00361E02" w:rsidRDefault="00361E02" w:rsidP="00361E02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361E02">
        <w:rPr>
          <w:rFonts w:ascii="Open Sans" w:eastAsia="Times New Roman" w:hAnsi="Open Sans" w:cs="Open Sans"/>
          <w:lang w:eastAsia="pl-PL"/>
        </w:rPr>
        <w:t>nie jestem/</w:t>
      </w:r>
      <w:proofErr w:type="spellStart"/>
      <w:r w:rsidRPr="00361E02">
        <w:rPr>
          <w:rFonts w:ascii="Open Sans" w:eastAsia="Times New Roman" w:hAnsi="Open Sans" w:cs="Open Sans"/>
          <w:lang w:eastAsia="pl-PL"/>
        </w:rPr>
        <w:t>jesteśmy</w:t>
      </w:r>
      <w:r w:rsidRPr="00361E02">
        <w:rPr>
          <w:rFonts w:ascii="Open Sans" w:eastAsia="Times New Roman" w:hAnsi="Open Sans" w:cs="Open Sans"/>
          <w:vertAlign w:val="superscript"/>
          <w:lang w:eastAsia="pl-PL"/>
        </w:rPr>
        <w:t>i</w:t>
      </w:r>
      <w:proofErr w:type="spellEnd"/>
      <w:r w:rsidRPr="00361E02">
        <w:rPr>
          <w:rFonts w:ascii="Open Sans" w:eastAsia="Times New Roman" w:hAnsi="Open Sans" w:cs="Open Sans"/>
          <w:lang w:eastAsia="pl-PL"/>
        </w:rPr>
        <w:t xml:space="preserve"> członkiem Zarządu ani członkiem Rady Nadzorczej Przedsiębiorstwa Sprzętu Ochronnego MASKPOL S.A.;</w:t>
      </w:r>
    </w:p>
    <w:p w14:paraId="155C30F1" w14:textId="77777777" w:rsidR="00361E02" w:rsidRPr="00361E02" w:rsidRDefault="00361E02" w:rsidP="00361E02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361E02">
        <w:rPr>
          <w:rFonts w:ascii="Open Sans" w:eastAsia="Times New Roman" w:hAnsi="Open Sans" w:cs="Open Sans"/>
          <w:lang w:eastAsia="pl-PL"/>
        </w:rPr>
        <w:t>nie zostałem/-</w:t>
      </w:r>
      <w:proofErr w:type="spellStart"/>
      <w:r w:rsidRPr="00361E02">
        <w:rPr>
          <w:rFonts w:ascii="Open Sans" w:eastAsia="Times New Roman" w:hAnsi="Open Sans" w:cs="Open Sans"/>
          <w:lang w:eastAsia="pl-PL"/>
        </w:rPr>
        <w:t>am</w:t>
      </w:r>
      <w:proofErr w:type="spellEnd"/>
      <w:r w:rsidRPr="00361E02">
        <w:rPr>
          <w:rFonts w:ascii="Open Sans" w:eastAsia="Times New Roman" w:hAnsi="Open Sans" w:cs="Open Sans"/>
          <w:lang w:eastAsia="pl-PL"/>
        </w:rPr>
        <w:t>/</w:t>
      </w:r>
      <w:proofErr w:type="spellStart"/>
      <w:r w:rsidRPr="00361E02">
        <w:rPr>
          <w:rFonts w:ascii="Open Sans" w:eastAsia="Times New Roman" w:hAnsi="Open Sans" w:cs="Open Sans"/>
          <w:lang w:eastAsia="pl-PL"/>
        </w:rPr>
        <w:t>zostaliśmy</w:t>
      </w:r>
      <w:r w:rsidRPr="00361E02">
        <w:rPr>
          <w:rFonts w:ascii="Open Sans" w:eastAsia="Times New Roman" w:hAnsi="Open Sans" w:cs="Open Sans"/>
          <w:vertAlign w:val="superscript"/>
          <w:lang w:eastAsia="pl-PL"/>
        </w:rPr>
        <w:t>i</w:t>
      </w:r>
      <w:proofErr w:type="spellEnd"/>
      <w:r w:rsidRPr="00361E02">
        <w:rPr>
          <w:rFonts w:ascii="Open Sans" w:eastAsia="Times New Roman" w:hAnsi="Open Sans" w:cs="Open Sans"/>
          <w:lang w:eastAsia="pl-PL"/>
        </w:rPr>
        <w:t xml:space="preserve"> wybrani jako podmiot gospodarczy prowadzący przetarg i nie wchodzę/</w:t>
      </w:r>
      <w:proofErr w:type="spellStart"/>
      <w:r w:rsidRPr="00361E02">
        <w:rPr>
          <w:rFonts w:ascii="Open Sans" w:eastAsia="Times New Roman" w:hAnsi="Open Sans" w:cs="Open Sans"/>
          <w:lang w:eastAsia="pl-PL"/>
        </w:rPr>
        <w:t>wchodzimy</w:t>
      </w:r>
      <w:r w:rsidRPr="00361E02">
        <w:rPr>
          <w:rFonts w:ascii="Open Sans" w:eastAsia="Times New Roman" w:hAnsi="Open Sans" w:cs="Open Sans"/>
          <w:vertAlign w:val="superscript"/>
          <w:lang w:eastAsia="pl-PL"/>
        </w:rPr>
        <w:t>i</w:t>
      </w:r>
      <w:proofErr w:type="spellEnd"/>
      <w:r w:rsidRPr="00361E02">
        <w:rPr>
          <w:rFonts w:ascii="Open Sans" w:eastAsia="Times New Roman" w:hAnsi="Open Sans" w:cs="Open Sans"/>
          <w:lang w:eastAsia="pl-PL"/>
        </w:rPr>
        <w:t xml:space="preserve"> w skład Zarządu i Rady Nadzorczej tego podmiotu;</w:t>
      </w:r>
    </w:p>
    <w:p w14:paraId="0CCE5316" w14:textId="77777777" w:rsidR="00361E02" w:rsidRPr="00361E02" w:rsidRDefault="00361E02" w:rsidP="00361E02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361E02">
        <w:rPr>
          <w:rFonts w:ascii="Open Sans" w:eastAsia="Times New Roman" w:hAnsi="Open Sans" w:cs="Open Sans"/>
          <w:lang w:eastAsia="pl-PL"/>
        </w:rPr>
        <w:t>nie powierzono mi/nam</w:t>
      </w:r>
      <w:r w:rsidRPr="00361E02">
        <w:rPr>
          <w:rFonts w:ascii="Open Sans" w:eastAsia="Times New Roman" w:hAnsi="Open Sans" w:cs="Open Sans"/>
          <w:vertAlign w:val="superscript"/>
          <w:lang w:eastAsia="pl-PL"/>
        </w:rPr>
        <w:t>i</w:t>
      </w:r>
      <w:r w:rsidRPr="00361E02">
        <w:rPr>
          <w:rFonts w:ascii="Open Sans" w:eastAsia="Times New Roman" w:hAnsi="Open Sans" w:cs="Open Sans"/>
          <w:lang w:eastAsia="pl-PL"/>
        </w:rPr>
        <w:t xml:space="preserve"> wykonania czynności związanych z przeprowadzeniem przetargu;</w:t>
      </w:r>
    </w:p>
    <w:p w14:paraId="62563C0C" w14:textId="77777777" w:rsidR="00361E02" w:rsidRPr="00361E02" w:rsidRDefault="00361E02" w:rsidP="00361E02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361E02">
        <w:rPr>
          <w:rFonts w:ascii="Open Sans" w:eastAsia="Times New Roman" w:hAnsi="Open Sans" w:cs="Open Sans"/>
          <w:lang w:eastAsia="pl-PL"/>
        </w:rPr>
        <w:t>nie jestem/</w:t>
      </w:r>
      <w:proofErr w:type="spellStart"/>
      <w:r w:rsidRPr="00361E02">
        <w:rPr>
          <w:rFonts w:ascii="Open Sans" w:eastAsia="Times New Roman" w:hAnsi="Open Sans" w:cs="Open Sans"/>
          <w:lang w:eastAsia="pl-PL"/>
        </w:rPr>
        <w:t>jesteśmy</w:t>
      </w:r>
      <w:r w:rsidRPr="00361E02">
        <w:rPr>
          <w:rFonts w:ascii="Open Sans" w:eastAsia="Times New Roman" w:hAnsi="Open Sans" w:cs="Open Sans"/>
          <w:vertAlign w:val="superscript"/>
          <w:lang w:eastAsia="pl-PL"/>
        </w:rPr>
        <w:t>i</w:t>
      </w:r>
      <w:proofErr w:type="spellEnd"/>
      <w:r w:rsidRPr="00361E02">
        <w:rPr>
          <w:rFonts w:ascii="Open Sans" w:eastAsia="Times New Roman" w:hAnsi="Open Sans" w:cs="Open Sans"/>
          <w:lang w:eastAsia="pl-PL"/>
        </w:rPr>
        <w:t xml:space="preserve"> małżonkiem, dzieckiem, rodzicem lub rodzeństwem osób, o których mowa w pkt. 1 – 3;</w:t>
      </w:r>
    </w:p>
    <w:p w14:paraId="214A7606" w14:textId="38529239" w:rsidR="00361E02" w:rsidRPr="00361E02" w:rsidRDefault="00361E02" w:rsidP="00361E02">
      <w:pPr>
        <w:numPr>
          <w:ilvl w:val="0"/>
          <w:numId w:val="3"/>
        </w:numPr>
        <w:spacing w:after="0" w:line="360" w:lineRule="auto"/>
        <w:ind w:left="357" w:hanging="357"/>
        <w:contextualSpacing/>
        <w:jc w:val="both"/>
        <w:rPr>
          <w:rFonts w:ascii="Open Sans" w:eastAsia="Times New Roman" w:hAnsi="Open Sans" w:cs="Open Sans"/>
          <w:lang w:eastAsia="pl-PL"/>
        </w:rPr>
      </w:pPr>
      <w:r w:rsidRPr="00361E02">
        <w:rPr>
          <w:rFonts w:ascii="Open Sans" w:eastAsia="Times New Roman" w:hAnsi="Open Sans" w:cs="Open Sans"/>
          <w:lang w:eastAsia="pl-PL"/>
        </w:rPr>
        <w:t>nie pozostaję/</w:t>
      </w:r>
      <w:proofErr w:type="spellStart"/>
      <w:r w:rsidRPr="00361E02">
        <w:rPr>
          <w:rFonts w:ascii="Open Sans" w:eastAsia="Times New Roman" w:hAnsi="Open Sans" w:cs="Open Sans"/>
          <w:lang w:eastAsia="pl-PL"/>
        </w:rPr>
        <w:t>pozostajemy</w:t>
      </w:r>
      <w:r w:rsidRPr="00361E02">
        <w:rPr>
          <w:rFonts w:ascii="Open Sans" w:eastAsia="Times New Roman" w:hAnsi="Open Sans" w:cs="Open Sans"/>
          <w:vertAlign w:val="superscript"/>
          <w:lang w:eastAsia="pl-PL"/>
        </w:rPr>
        <w:t>i</w:t>
      </w:r>
      <w:proofErr w:type="spellEnd"/>
      <w:r w:rsidRPr="00361E02">
        <w:rPr>
          <w:rFonts w:ascii="Open Sans" w:eastAsia="Times New Roman" w:hAnsi="Open Sans" w:cs="Open Sans"/>
          <w:lang w:eastAsia="pl-PL"/>
        </w:rPr>
        <w:t xml:space="preserve"> z prowadzącym przetarg w takim stosunku prawnym lub faktycznym, który mógłby budzić uzasadnione wątpliwości co do bezstronności prowadzącego przetarg.</w:t>
      </w:r>
    </w:p>
    <w:p w14:paraId="409E799B" w14:textId="77777777" w:rsidR="00361E02" w:rsidRPr="00361E02" w:rsidRDefault="00361E02" w:rsidP="00361E02">
      <w:pPr>
        <w:spacing w:after="0" w:line="360" w:lineRule="auto"/>
        <w:jc w:val="both"/>
        <w:rPr>
          <w:rFonts w:ascii="Open Sans" w:eastAsiaTheme="minorHAnsi" w:hAnsi="Open Sans" w:cs="Open Sans"/>
          <w:sz w:val="10"/>
          <w:szCs w:val="10"/>
        </w:rPr>
      </w:pPr>
    </w:p>
    <w:p w14:paraId="1AABF658" w14:textId="77777777" w:rsidR="00361E02" w:rsidRPr="00361E02" w:rsidRDefault="00361E02" w:rsidP="00361E02">
      <w:pPr>
        <w:spacing w:after="0" w:line="360" w:lineRule="auto"/>
        <w:jc w:val="both"/>
        <w:rPr>
          <w:rFonts w:ascii="Open Sans" w:eastAsiaTheme="minorHAnsi" w:hAnsi="Open Sans" w:cs="Open Sans"/>
        </w:rPr>
      </w:pPr>
      <w:r w:rsidRPr="00361E02">
        <w:rPr>
          <w:rFonts w:ascii="Open Sans" w:eastAsiaTheme="minorHAnsi" w:hAnsi="Open Sans" w:cs="Open Sans"/>
        </w:rPr>
        <w:lastRenderedPageBreak/>
        <w:t>Przyjmuję/</w:t>
      </w:r>
      <w:proofErr w:type="spellStart"/>
      <w:r w:rsidRPr="00361E02">
        <w:rPr>
          <w:rFonts w:ascii="Open Sans" w:eastAsiaTheme="minorHAnsi" w:hAnsi="Open Sans" w:cs="Open Sans"/>
        </w:rPr>
        <w:t>Przyjmujemy</w:t>
      </w:r>
      <w:r w:rsidRPr="00361E02">
        <w:rPr>
          <w:rFonts w:ascii="Open Sans" w:eastAsiaTheme="minorHAnsi" w:hAnsi="Open Sans" w:cs="Open Sans"/>
          <w:vertAlign w:val="superscript"/>
        </w:rPr>
        <w:t>i</w:t>
      </w:r>
      <w:proofErr w:type="spellEnd"/>
      <w:r w:rsidRPr="00361E02">
        <w:rPr>
          <w:rFonts w:ascii="Open Sans" w:eastAsiaTheme="minorHAnsi" w:hAnsi="Open Sans" w:cs="Open Sans"/>
        </w:rPr>
        <w:t xml:space="preserve"> do wiadomości, że złożenie niniejszego oświadczenia niezgodnie </w:t>
      </w:r>
      <w:r w:rsidRPr="00361E02">
        <w:rPr>
          <w:rFonts w:ascii="Open Sans" w:eastAsiaTheme="minorHAnsi" w:hAnsi="Open Sans" w:cs="Open Sans"/>
        </w:rPr>
        <w:br/>
        <w:t>z prawdą może skutkować odpowiedzialnością prawną i odszkodowawczą za ewentualną szkodę poniesioną przez Przedsiębiorstwo Sprzętu Ochronnego MASKPOL S.A.</w:t>
      </w:r>
    </w:p>
    <w:p w14:paraId="521648F0" w14:textId="77777777" w:rsidR="00361E02" w:rsidRPr="00361E02" w:rsidRDefault="00361E02" w:rsidP="00361E02">
      <w:pPr>
        <w:spacing w:after="0" w:line="360" w:lineRule="auto"/>
        <w:jc w:val="right"/>
        <w:rPr>
          <w:rFonts w:ascii="Open Sans" w:eastAsiaTheme="minorHAnsi" w:hAnsi="Open Sans" w:cs="Open Sans"/>
        </w:rPr>
      </w:pPr>
    </w:p>
    <w:p w14:paraId="3BF8F727" w14:textId="77777777" w:rsidR="00361E02" w:rsidRPr="00361E02" w:rsidRDefault="00361E02" w:rsidP="00361E02">
      <w:pPr>
        <w:spacing w:after="0" w:line="360" w:lineRule="auto"/>
        <w:jc w:val="right"/>
        <w:rPr>
          <w:rFonts w:ascii="Open Sans" w:eastAsiaTheme="minorHAnsi" w:hAnsi="Open Sans" w:cs="Open Sans"/>
        </w:rPr>
      </w:pPr>
    </w:p>
    <w:p w14:paraId="592E7672" w14:textId="77777777" w:rsidR="00361E02" w:rsidRPr="00361E02" w:rsidRDefault="00361E02" w:rsidP="00361E02">
      <w:pPr>
        <w:spacing w:after="0" w:line="360" w:lineRule="auto"/>
        <w:jc w:val="right"/>
        <w:rPr>
          <w:rFonts w:ascii="Open Sans" w:eastAsiaTheme="minorHAnsi" w:hAnsi="Open Sans" w:cs="Open Sans"/>
        </w:rPr>
      </w:pPr>
      <w:r w:rsidRPr="00361E02">
        <w:rPr>
          <w:rFonts w:ascii="Open Sans" w:eastAsiaTheme="minorHAnsi" w:hAnsi="Open Sans" w:cs="Open Sans"/>
        </w:rPr>
        <w:t>………………………………………………………………….</w:t>
      </w:r>
    </w:p>
    <w:p w14:paraId="6682E71A" w14:textId="77777777" w:rsidR="00361E02" w:rsidRPr="00361E02" w:rsidRDefault="00361E02" w:rsidP="00361E02">
      <w:pPr>
        <w:spacing w:after="0" w:line="360" w:lineRule="auto"/>
        <w:ind w:left="5664" w:firstLine="708"/>
        <w:jc w:val="both"/>
        <w:rPr>
          <w:rFonts w:ascii="Open Sans" w:eastAsiaTheme="minorHAnsi" w:hAnsi="Open Sans" w:cs="Open Sans"/>
          <w:i/>
          <w:iCs/>
          <w:vertAlign w:val="superscript"/>
        </w:rPr>
      </w:pPr>
      <w:r w:rsidRPr="00361E02">
        <w:rPr>
          <w:rFonts w:ascii="Open Sans" w:eastAsiaTheme="minorHAnsi" w:hAnsi="Open Sans" w:cs="Open Sans"/>
          <w:i/>
          <w:iCs/>
          <w:vertAlign w:val="superscript"/>
        </w:rPr>
        <w:t>(czytelny podpis)</w:t>
      </w:r>
    </w:p>
    <w:p w14:paraId="46E8BBAB" w14:textId="77777777" w:rsidR="00361E02" w:rsidRPr="00361E02" w:rsidRDefault="00361E02" w:rsidP="00361E02">
      <w:pPr>
        <w:tabs>
          <w:tab w:val="center" w:pos="4536"/>
          <w:tab w:val="right" w:pos="9072"/>
        </w:tabs>
        <w:spacing w:after="0" w:line="360" w:lineRule="auto"/>
        <w:jc w:val="both"/>
        <w:rPr>
          <w:rFonts w:ascii="Open Sans" w:eastAsiaTheme="minorHAnsi" w:hAnsi="Open Sans" w:cs="Open Sans"/>
          <w:sz w:val="20"/>
          <w:szCs w:val="20"/>
          <w:vertAlign w:val="superscript"/>
        </w:rPr>
      </w:pPr>
    </w:p>
    <w:p w14:paraId="69746630" w14:textId="77777777" w:rsidR="00361E02" w:rsidRPr="00361E02" w:rsidRDefault="00361E02" w:rsidP="00361E02">
      <w:pPr>
        <w:tabs>
          <w:tab w:val="center" w:pos="4536"/>
          <w:tab w:val="right" w:pos="9072"/>
        </w:tabs>
        <w:spacing w:after="0" w:line="360" w:lineRule="auto"/>
        <w:jc w:val="both"/>
        <w:rPr>
          <w:rFonts w:ascii="Open Sans" w:eastAsiaTheme="minorHAnsi" w:hAnsi="Open Sans" w:cs="Open Sans"/>
          <w:sz w:val="20"/>
          <w:szCs w:val="20"/>
          <w:vertAlign w:val="superscript"/>
        </w:rPr>
      </w:pPr>
    </w:p>
    <w:p w14:paraId="31811BD3" w14:textId="77777777" w:rsidR="00361E02" w:rsidRPr="00361E02" w:rsidRDefault="00361E02" w:rsidP="00361E02">
      <w:pPr>
        <w:tabs>
          <w:tab w:val="center" w:pos="4536"/>
          <w:tab w:val="right" w:pos="9072"/>
        </w:tabs>
        <w:spacing w:after="0" w:line="360" w:lineRule="auto"/>
        <w:jc w:val="both"/>
        <w:rPr>
          <w:rFonts w:ascii="Open Sans" w:eastAsiaTheme="minorHAnsi" w:hAnsi="Open Sans" w:cs="Open Sans"/>
          <w:sz w:val="20"/>
          <w:szCs w:val="20"/>
          <w:vertAlign w:val="superscript"/>
        </w:rPr>
      </w:pPr>
    </w:p>
    <w:p w14:paraId="41154611" w14:textId="77777777" w:rsidR="00361E02" w:rsidRPr="00361E02" w:rsidRDefault="00361E02" w:rsidP="00361E02">
      <w:pPr>
        <w:tabs>
          <w:tab w:val="center" w:pos="4536"/>
          <w:tab w:val="right" w:pos="9072"/>
        </w:tabs>
        <w:spacing w:after="0" w:line="360" w:lineRule="auto"/>
        <w:jc w:val="both"/>
        <w:rPr>
          <w:rFonts w:ascii="Open Sans" w:eastAsiaTheme="minorHAnsi" w:hAnsi="Open Sans" w:cs="Open Sans"/>
          <w:sz w:val="20"/>
          <w:szCs w:val="20"/>
        </w:rPr>
      </w:pPr>
      <w:r w:rsidRPr="00361E02">
        <w:rPr>
          <w:rFonts w:ascii="Open Sans" w:eastAsiaTheme="minorHAnsi" w:hAnsi="Open Sans" w:cs="Open Sans"/>
          <w:sz w:val="20"/>
          <w:szCs w:val="20"/>
          <w:vertAlign w:val="superscript"/>
        </w:rPr>
        <w:t>i</w:t>
      </w:r>
      <w:r w:rsidRPr="00361E02">
        <w:rPr>
          <w:rFonts w:ascii="Open Sans" w:eastAsiaTheme="minorHAnsi" w:hAnsi="Open Sans" w:cs="Open Sans"/>
          <w:sz w:val="20"/>
          <w:szCs w:val="20"/>
        </w:rPr>
        <w:t xml:space="preserve"> niepotrzebne skreślić</w:t>
      </w:r>
    </w:p>
    <w:p w14:paraId="682DE0E6" w14:textId="77777777" w:rsidR="00361E02" w:rsidRPr="00361E02" w:rsidRDefault="00361E02" w:rsidP="00361E02">
      <w:pPr>
        <w:spacing w:after="0" w:line="240" w:lineRule="auto"/>
        <w:rPr>
          <w:rFonts w:ascii="Open Sans" w:hAnsi="Open Sans" w:cs="Open Sans"/>
        </w:rPr>
      </w:pPr>
    </w:p>
    <w:p w14:paraId="7E3A600F" w14:textId="77777777" w:rsidR="00766F00" w:rsidRPr="00776BEA" w:rsidRDefault="00766F00" w:rsidP="00213146">
      <w:pPr>
        <w:rPr>
          <w:rFonts w:ascii="Open Sans" w:hAnsi="Open Sans" w:cs="Open Sans"/>
        </w:rPr>
      </w:pPr>
    </w:p>
    <w:sectPr w:rsidR="00766F00" w:rsidRPr="00776BEA" w:rsidSect="003345B3">
      <w:footerReference w:type="default" r:id="rId8"/>
      <w:headerReference w:type="first" r:id="rId9"/>
      <w:footerReference w:type="first" r:id="rId10"/>
      <w:pgSz w:w="11906" w:h="16838" w:code="9"/>
      <w:pgMar w:top="1418" w:right="1418" w:bottom="2552" w:left="1418" w:header="11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473DE" w14:textId="77777777" w:rsidR="00E408E7" w:rsidRDefault="00E408E7" w:rsidP="00014A89">
      <w:pPr>
        <w:spacing w:after="0" w:line="240" w:lineRule="auto"/>
      </w:pPr>
      <w:r>
        <w:separator/>
      </w:r>
    </w:p>
  </w:endnote>
  <w:endnote w:type="continuationSeparator" w:id="0">
    <w:p w14:paraId="3C2396D8" w14:textId="77777777" w:rsidR="00E408E7" w:rsidRDefault="00E408E7" w:rsidP="00014A89">
      <w:pPr>
        <w:spacing w:after="0" w:line="240" w:lineRule="auto"/>
      </w:pPr>
      <w:r>
        <w:continuationSeparator/>
      </w:r>
    </w:p>
  </w:endnote>
  <w:endnote w:id="1">
    <w:p w14:paraId="4319D8E2" w14:textId="77777777" w:rsidR="00361E02" w:rsidRDefault="00361E02" w:rsidP="00361E02">
      <w:pPr>
        <w:pStyle w:val="Tekstprzypisukocoweg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FA8" w14:textId="77777777" w:rsidR="003C3130" w:rsidRPr="003C3130" w:rsidRDefault="003C3130" w:rsidP="003C3130">
    <w:pPr>
      <w:tabs>
        <w:tab w:val="center" w:pos="4536"/>
        <w:tab w:val="right" w:pos="9072"/>
      </w:tabs>
      <w:spacing w:after="0" w:line="240" w:lineRule="auto"/>
    </w:pPr>
  </w:p>
  <w:p w14:paraId="646F2183" w14:textId="77777777" w:rsidR="003C3130" w:rsidRPr="003C3130" w:rsidRDefault="003C3130" w:rsidP="003C3130"/>
  <w:p w14:paraId="4F9B90AE" w14:textId="77777777" w:rsidR="003C3130" w:rsidRDefault="003C3130" w:rsidP="003C3130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3C3130">
      <w:rPr>
        <w:rFonts w:ascii="Open Sans" w:hAnsi="Open Sans" w:cs="Open Sans"/>
        <w:color w:val="3F677C"/>
        <w:kern w:val="16"/>
        <w:sz w:val="12"/>
        <w:szCs w:val="12"/>
      </w:rPr>
      <w:t>PSO „MASKPOL” S.A. | Konieczki 42-140 Panki | tel.: +48 34 310 93 00 | fax +48 34 317 98 31 | maskpol@maskpol.com.pl |www.maskpol.com.pl |  Kapitał zakładowy: 3 618 510,00 PLN |Kapitał wpłacony: 3 618 510,00 PLN |NIP: 574-100-20-58 |REGON: 150060052  |Nr rejestrowy BDO: 000009481 | Konta bankowe: PKO Bank Polski S.A. 47 1020 1664 0000 3302 0369 2738 | ING Bank Śląski S.A. 68 1050 1142 1000 0005 0162 4589 | Alior Bank 40 2490 0005 0000 4530 5381 4962</w:t>
    </w:r>
    <w:r w:rsidRPr="003C3130">
      <w:rPr>
        <w:rFonts w:ascii="Open Sans" w:hAnsi="Open Sans" w:cs="Open Sans"/>
        <w:color w:val="3F677C"/>
        <w:kern w:val="16"/>
        <w:sz w:val="12"/>
        <w:szCs w:val="12"/>
      </w:rPr>
      <w:br/>
      <w:t>Sąd Rejonowy w Częstochowie XVII Wydział Gospodarczy Krajowego Rejestru Sądowego KRS: 0000049087</w:t>
    </w:r>
  </w:p>
  <w:p w14:paraId="0D33469A" w14:textId="77777777" w:rsidR="003C3130" w:rsidRDefault="003C3130" w:rsidP="003C3130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</w:p>
  <w:p w14:paraId="111A7FA7" w14:textId="698B496C" w:rsidR="00543135" w:rsidRDefault="003C3130" w:rsidP="003C3130">
    <w:pPr>
      <w:spacing w:after="0"/>
      <w:jc w:val="both"/>
    </w:pPr>
    <w:r w:rsidRPr="003C3130">
      <w:rPr>
        <w:rFonts w:ascii="Open Sans" w:hAnsi="Open Sans" w:cs="Open Sans"/>
        <w:color w:val="3F677C"/>
        <w:kern w:val="16"/>
        <w:sz w:val="12"/>
        <w:szCs w:val="12"/>
      </w:rPr>
      <w:ptab w:relativeTo="margin" w:alignment="left" w:leader="none"/>
    </w:r>
    <w:r w:rsidR="000316EB"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1F8C987E" wp14:editId="6FC2CE98">
          <wp:extent cx="1962912" cy="326136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9F2BE" w14:textId="7F202727" w:rsidR="00014A89" w:rsidRPr="00A2329E" w:rsidRDefault="00C20F2F" w:rsidP="00A2329E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 w:rsidR="00872D55">
      <w:rPr>
        <w:rStyle w:val="A1"/>
        <w:rFonts w:ascii="Open Sans" w:hAnsi="Open Sans"/>
        <w:color w:val="3F677C"/>
        <w:kern w:val="16"/>
      </w:rPr>
      <w:t xml:space="preserve"> S.A. |</w:t>
    </w:r>
    <w:r w:rsidR="00A2329E">
      <w:rPr>
        <w:rStyle w:val="A1"/>
        <w:rFonts w:ascii="Open Sans" w:hAnsi="Open Sans"/>
        <w:color w:val="3F677C"/>
        <w:kern w:val="16"/>
      </w:rPr>
      <w:t xml:space="preserve">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 w:rsidR="007766FC">
      <w:rPr>
        <w:rStyle w:val="A1"/>
        <w:rFonts w:ascii="Open Sans" w:hAnsi="Open Sans"/>
        <w:color w:val="3F677C"/>
        <w:kern w:val="16"/>
      </w:rPr>
      <w:t>8 34 310 93 00</w:t>
    </w:r>
    <w:r w:rsidR="00A2329E">
      <w:rPr>
        <w:rStyle w:val="A1"/>
        <w:rFonts w:ascii="Open Sans" w:hAnsi="Open Sans"/>
        <w:color w:val="3F677C"/>
        <w:kern w:val="16"/>
      </w:rPr>
      <w:t xml:space="preserve">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 w:rsidR="00A2329E">
      <w:rPr>
        <w:rStyle w:val="A1"/>
        <w:rFonts w:ascii="Open Sans" w:hAnsi="Open Sans"/>
        <w:color w:val="3F677C"/>
        <w:kern w:val="16"/>
      </w:rPr>
      <w:t xml:space="preserve"> 98 31 | </w:t>
    </w:r>
    <w:r w:rsidR="00A2329E" w:rsidRPr="00A2329E">
      <w:rPr>
        <w:rStyle w:val="A1"/>
        <w:rFonts w:ascii="Open Sans" w:hAnsi="Open Sans"/>
        <w:color w:val="3F677C"/>
        <w:kern w:val="16"/>
      </w:rPr>
      <w:t>maskpol@maskpol.com.pl</w:t>
    </w:r>
    <w:r w:rsidR="00A2329E">
      <w:rPr>
        <w:rStyle w:val="A1"/>
        <w:rFonts w:ascii="Open Sans" w:hAnsi="Open Sans"/>
        <w:color w:val="3F677C"/>
        <w:kern w:val="16"/>
      </w:rPr>
      <w:t xml:space="preserve"> |www.maskpol.com.pl </w:t>
    </w:r>
    <w:r w:rsidR="00872D55">
      <w:rPr>
        <w:rStyle w:val="A1"/>
        <w:rFonts w:ascii="Open Sans" w:hAnsi="Open Sans"/>
        <w:color w:val="3F677C"/>
        <w:kern w:val="16"/>
      </w:rPr>
      <w:t xml:space="preserve">| </w:t>
    </w:r>
    <w:r w:rsidR="00A2329E">
      <w:rPr>
        <w:rStyle w:val="A1"/>
        <w:rFonts w:ascii="Open Sans" w:hAnsi="Open Sans"/>
        <w:color w:val="3F677C"/>
        <w:kern w:val="16"/>
      </w:rPr>
      <w:t xml:space="preserve">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 w:rsidR="007625C7">
      <w:rPr>
        <w:rStyle w:val="A1"/>
        <w:rFonts w:ascii="Open Sans" w:hAnsi="Open Sans"/>
        <w:color w:val="3F677C"/>
        <w:kern w:val="16"/>
      </w:rPr>
      <w:t>|</w:t>
    </w:r>
    <w:r w:rsidR="000124BC">
      <w:rPr>
        <w:rStyle w:val="A1"/>
        <w:rFonts w:ascii="Open Sans" w:hAnsi="Open Sans"/>
        <w:color w:val="3F677C"/>
        <w:kern w:val="16"/>
      </w:rPr>
      <w:t>Nr r</w:t>
    </w:r>
    <w:r w:rsidR="00BA348B">
      <w:rPr>
        <w:rStyle w:val="A1"/>
        <w:rFonts w:ascii="Open Sans" w:hAnsi="Open Sans"/>
        <w:color w:val="3F677C"/>
        <w:kern w:val="16"/>
      </w:rPr>
      <w:t xml:space="preserve">ejestrowy </w:t>
    </w:r>
    <w:r w:rsidR="007625C7">
      <w:rPr>
        <w:rStyle w:val="A1"/>
        <w:rFonts w:ascii="Open Sans" w:hAnsi="Open Sans"/>
        <w:color w:val="3F677C"/>
        <w:kern w:val="16"/>
      </w:rPr>
      <w:t>BDO</w:t>
    </w:r>
    <w:r w:rsidR="00A2329E">
      <w:rPr>
        <w:rStyle w:val="A1"/>
        <w:rFonts w:ascii="Open Sans" w:hAnsi="Open Sans"/>
        <w:color w:val="3F677C"/>
        <w:kern w:val="16"/>
      </w:rPr>
      <w:t>:</w:t>
    </w:r>
    <w:r w:rsidR="007625C7">
      <w:rPr>
        <w:rStyle w:val="A1"/>
        <w:rFonts w:ascii="Open Sans" w:hAnsi="Open Sans"/>
        <w:color w:val="3F677C"/>
        <w:kern w:val="16"/>
      </w:rPr>
      <w:t xml:space="preserve"> </w:t>
    </w:r>
    <w:r w:rsidR="007625C7"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 w:rsidR="00A2329E"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 w:rsidR="00A2329E"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="00991E7E" w:rsidRPr="00991E7E">
      <w:rPr>
        <w:rStyle w:val="A1"/>
        <w:rFonts w:ascii="Open Sans" w:hAnsi="Open Sans"/>
        <w:color w:val="3F677C"/>
        <w:kern w:val="16"/>
      </w:rPr>
      <w:br/>
    </w:r>
    <w:r w:rsidRPr="00991E7E">
      <w:rPr>
        <w:rStyle w:val="A1"/>
        <w:rFonts w:ascii="Open Sans" w:hAnsi="Open Sans"/>
        <w:color w:val="3F677C"/>
        <w:kern w:val="16"/>
      </w:rPr>
      <w:t>Sąd Rejonowy w Częstochowie XVII Wydział Gospodarczy Krajowego Rejestru Sądowego KRS: 0000049087</w:t>
    </w:r>
    <w:r w:rsidR="00E9012A">
      <w:rPr>
        <w:rStyle w:val="A1"/>
        <w:rFonts w:ascii="Open Sans" w:hAnsi="Open Sans"/>
        <w:color w:val="3F677C"/>
        <w:kern w:val="16"/>
      </w:rPr>
      <w:ptab w:relativeTo="margin" w:alignment="left" w:leader="none"/>
    </w:r>
    <w:r w:rsidR="00991E7E">
      <w:rPr>
        <w:rStyle w:val="A1"/>
        <w:rFonts w:ascii="Open Sans" w:hAnsi="Open Sans"/>
        <w:color w:val="3F677C"/>
        <w:kern w:val="16"/>
      </w:rPr>
      <w:br/>
    </w:r>
    <w:r w:rsidR="000316EB"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0F8AFD74" wp14:editId="622A0F66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1E19E" w14:textId="77777777" w:rsidR="00E408E7" w:rsidRDefault="00E408E7" w:rsidP="00014A89">
      <w:pPr>
        <w:spacing w:after="0" w:line="240" w:lineRule="auto"/>
      </w:pPr>
      <w:r>
        <w:separator/>
      </w:r>
    </w:p>
  </w:footnote>
  <w:footnote w:type="continuationSeparator" w:id="0">
    <w:p w14:paraId="2F7D6B96" w14:textId="77777777" w:rsidR="00E408E7" w:rsidRDefault="00E408E7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1FD39368" w:rsidR="00014A89" w:rsidRDefault="003345B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A8C5C9" wp14:editId="1640BEFE">
          <wp:simplePos x="0" y="0"/>
          <wp:positionH relativeFrom="column">
            <wp:posOffset>-71755</wp:posOffset>
          </wp:positionH>
          <wp:positionV relativeFrom="topMargin">
            <wp:posOffset>66675</wp:posOffset>
          </wp:positionV>
          <wp:extent cx="1553845" cy="962025"/>
          <wp:effectExtent l="0" t="0" r="8255" b="9525"/>
          <wp:wrapThrough wrapText="bothSides">
            <wp:wrapPolygon edited="0">
              <wp:start x="0" y="0"/>
              <wp:lineTo x="0" y="21386"/>
              <wp:lineTo x="21450" y="21386"/>
              <wp:lineTo x="21450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8CDD4" w14:textId="77777777" w:rsidR="008E05D5" w:rsidRDefault="008E05D5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10919"/>
    <w:multiLevelType w:val="hybridMultilevel"/>
    <w:tmpl w:val="5C28CBBA"/>
    <w:lvl w:ilvl="0" w:tplc="1C9A9514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E4D76"/>
    <w:multiLevelType w:val="hybridMultilevel"/>
    <w:tmpl w:val="56A20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7743E6"/>
    <w:multiLevelType w:val="hybridMultilevel"/>
    <w:tmpl w:val="02D28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053625">
    <w:abstractNumId w:val="2"/>
  </w:num>
  <w:num w:numId="2" w16cid:durableId="290328322">
    <w:abstractNumId w:val="1"/>
  </w:num>
  <w:num w:numId="3" w16cid:durableId="1643852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24BC"/>
    <w:rsid w:val="00014A89"/>
    <w:rsid w:val="000316EB"/>
    <w:rsid w:val="000C607D"/>
    <w:rsid w:val="00213146"/>
    <w:rsid w:val="00234ADA"/>
    <w:rsid w:val="002709DF"/>
    <w:rsid w:val="002B3BCF"/>
    <w:rsid w:val="002D0243"/>
    <w:rsid w:val="003345B3"/>
    <w:rsid w:val="0035296C"/>
    <w:rsid w:val="00361E02"/>
    <w:rsid w:val="003B15EE"/>
    <w:rsid w:val="003C3130"/>
    <w:rsid w:val="003F3C8A"/>
    <w:rsid w:val="00435C3B"/>
    <w:rsid w:val="0052046B"/>
    <w:rsid w:val="00543135"/>
    <w:rsid w:val="005B6683"/>
    <w:rsid w:val="006745B1"/>
    <w:rsid w:val="00684AF1"/>
    <w:rsid w:val="007625C7"/>
    <w:rsid w:val="00766F00"/>
    <w:rsid w:val="007766FC"/>
    <w:rsid w:val="00776BEA"/>
    <w:rsid w:val="007F4CC3"/>
    <w:rsid w:val="00813556"/>
    <w:rsid w:val="00872D55"/>
    <w:rsid w:val="008735A0"/>
    <w:rsid w:val="008E05D5"/>
    <w:rsid w:val="00971887"/>
    <w:rsid w:val="00991E7E"/>
    <w:rsid w:val="009F69B6"/>
    <w:rsid w:val="00A2329E"/>
    <w:rsid w:val="00A461CE"/>
    <w:rsid w:val="00BA348B"/>
    <w:rsid w:val="00BE166B"/>
    <w:rsid w:val="00C176B2"/>
    <w:rsid w:val="00C20F2F"/>
    <w:rsid w:val="00C858B8"/>
    <w:rsid w:val="00D32983"/>
    <w:rsid w:val="00D64F29"/>
    <w:rsid w:val="00DC20BE"/>
    <w:rsid w:val="00E408E7"/>
    <w:rsid w:val="00E9012A"/>
    <w:rsid w:val="00EB5A51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iPriority w:val="99"/>
    <w:unhideWhenUsed/>
    <w:rsid w:val="00991E7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3298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1E02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1E02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4151C-D73E-4A57-8199-81639777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7</TotalTime>
  <Pages>2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Katarzyna Deska</cp:lastModifiedBy>
  <cp:revision>3</cp:revision>
  <cp:lastPrinted>2023-07-12T06:02:00Z</cp:lastPrinted>
  <dcterms:created xsi:type="dcterms:W3CDTF">2023-07-11T07:48:00Z</dcterms:created>
  <dcterms:modified xsi:type="dcterms:W3CDTF">2023-07-12T09:13:00Z</dcterms:modified>
</cp:coreProperties>
</file>