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B02F5" w14:textId="26A591EA" w:rsidR="00956888" w:rsidRPr="002C467A" w:rsidRDefault="00956888" w:rsidP="00956888">
      <w:pPr>
        <w:spacing w:after="0" w:line="240" w:lineRule="auto"/>
        <w:ind w:left="2832" w:firstLine="708"/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</w:pPr>
      <w:r w:rsidRPr="002C467A"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  <w:t>Ogłoszenie</w:t>
      </w:r>
    </w:p>
    <w:p w14:paraId="2FED503D" w14:textId="2A3E3757" w:rsidR="00956888" w:rsidRPr="009B332C" w:rsidRDefault="002C467A" w:rsidP="00956888">
      <w:pPr>
        <w:spacing w:after="0" w:line="240" w:lineRule="auto"/>
        <w:jc w:val="center"/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</w:pPr>
      <w:r w:rsidRPr="002C467A"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  <w:t>o II</w:t>
      </w:r>
      <w:r w:rsidR="001B5C30"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  <w:t xml:space="preserve">I </w:t>
      </w:r>
      <w:r w:rsidR="00956888" w:rsidRPr="002C467A"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  <w:t>przetargu pisemn</w:t>
      </w:r>
      <w:r w:rsidRPr="002C467A"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  <w:t>ym</w:t>
      </w:r>
      <w:r w:rsidR="00A67905" w:rsidRPr="002C467A"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  <w:t xml:space="preserve"> </w:t>
      </w:r>
      <w:r w:rsidR="00956888" w:rsidRPr="002C467A"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  <w:t>na sprzedaż środków trwałych.</w:t>
      </w:r>
    </w:p>
    <w:p w14:paraId="3E2C08D4" w14:textId="77777777" w:rsidR="00956888" w:rsidRPr="00AC2F71" w:rsidRDefault="00956888" w:rsidP="00956888">
      <w:pPr>
        <w:spacing w:after="0" w:line="240" w:lineRule="auto"/>
        <w:jc w:val="center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3A5B9099" w14:textId="77777777" w:rsidR="00956888" w:rsidRPr="006C1B15" w:rsidRDefault="00956888" w:rsidP="00956888">
      <w:pPr>
        <w:spacing w:after="0" w:line="240" w:lineRule="auto"/>
        <w:rPr>
          <w:rFonts w:asciiTheme="minorHAnsi" w:hAnsiTheme="minorHAnsi" w:cstheme="minorHAnsi"/>
          <w:b/>
          <w:color w:val="7030A0"/>
          <w:sz w:val="24"/>
          <w:szCs w:val="24"/>
        </w:rPr>
      </w:pPr>
      <w:r w:rsidRPr="00AC2F71">
        <w:rPr>
          <w:rFonts w:asciiTheme="minorHAnsi" w:hAnsiTheme="minorHAnsi" w:cstheme="minorHAnsi"/>
          <w:b/>
        </w:rPr>
        <w:tab/>
      </w:r>
      <w:r w:rsidRPr="00AC2F71">
        <w:rPr>
          <w:rFonts w:asciiTheme="minorHAnsi" w:hAnsiTheme="minorHAnsi" w:cstheme="minorHAnsi"/>
          <w:b/>
        </w:rPr>
        <w:tab/>
      </w:r>
      <w:r w:rsidRPr="00AC2F71">
        <w:rPr>
          <w:rFonts w:asciiTheme="minorHAnsi" w:hAnsiTheme="minorHAnsi" w:cstheme="minorHAnsi"/>
          <w:b/>
        </w:rPr>
        <w:tab/>
      </w:r>
      <w:r w:rsidRPr="00AC2F71">
        <w:rPr>
          <w:rFonts w:asciiTheme="minorHAnsi" w:hAnsiTheme="minorHAnsi" w:cstheme="minorHAnsi"/>
          <w:b/>
        </w:rPr>
        <w:tab/>
      </w:r>
      <w:r w:rsidRPr="006C1B15">
        <w:rPr>
          <w:rFonts w:asciiTheme="minorHAnsi" w:hAnsiTheme="minorHAnsi" w:cstheme="minorHAnsi"/>
          <w:b/>
          <w:color w:val="7030A0"/>
          <w:sz w:val="24"/>
          <w:szCs w:val="24"/>
        </w:rPr>
        <w:t>Nr postępowania: 01/TI/2023</w:t>
      </w:r>
    </w:p>
    <w:p w14:paraId="1293B03D" w14:textId="39A836CB" w:rsidR="00956888" w:rsidRPr="009B332C" w:rsidRDefault="00956888" w:rsidP="009B332C">
      <w:pPr>
        <w:spacing w:after="0" w:line="240" w:lineRule="auto"/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C2F71">
        <w:rPr>
          <w:rFonts w:asciiTheme="minorHAnsi" w:hAnsiTheme="minorHAnsi" w:cstheme="minorHAnsi"/>
          <w:b/>
          <w:sz w:val="24"/>
          <w:szCs w:val="24"/>
        </w:rPr>
        <w:t xml:space="preserve">Zarząd PSO „MASKPOL” S.A. z siedzibą w Konieczkach (42-140 Panki) ogłasza przetarg pisemny nieograniczony na sprzedaż </w:t>
      </w:r>
      <w:r>
        <w:rPr>
          <w:rFonts w:asciiTheme="minorHAnsi" w:hAnsiTheme="minorHAnsi" w:cstheme="minorHAnsi"/>
          <w:b/>
          <w:sz w:val="24"/>
          <w:szCs w:val="24"/>
        </w:rPr>
        <w:t xml:space="preserve">nw. </w:t>
      </w:r>
      <w:r w:rsidRPr="00AC2F71">
        <w:rPr>
          <w:rFonts w:asciiTheme="minorHAnsi" w:hAnsiTheme="minorHAnsi" w:cstheme="minorHAnsi"/>
          <w:b/>
          <w:sz w:val="24"/>
          <w:szCs w:val="24"/>
        </w:rPr>
        <w:t>składników aktywów trwałych stanowiących własność PSO „MASKPOL” S.A.:</w:t>
      </w:r>
    </w:p>
    <w:p w14:paraId="46DCE276" w14:textId="77777777" w:rsidR="00956888" w:rsidRPr="00AC2F71" w:rsidRDefault="00956888" w:rsidP="00956888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a-Siatka"/>
        <w:tblW w:w="10349" w:type="dxa"/>
        <w:tblInd w:w="-572" w:type="dxa"/>
        <w:tblLayout w:type="fixed"/>
        <w:tblLook w:val="06A0" w:firstRow="1" w:lastRow="0" w:firstColumn="1" w:lastColumn="0" w:noHBand="1" w:noVBand="1"/>
      </w:tblPr>
      <w:tblGrid>
        <w:gridCol w:w="567"/>
        <w:gridCol w:w="2977"/>
        <w:gridCol w:w="992"/>
        <w:gridCol w:w="1985"/>
        <w:gridCol w:w="1985"/>
        <w:gridCol w:w="1843"/>
      </w:tblGrid>
      <w:tr w:rsidR="00956888" w:rsidRPr="00AC2F71" w14:paraId="1D270395" w14:textId="77777777" w:rsidTr="001B5C30">
        <w:trPr>
          <w:trHeight w:val="647"/>
        </w:trPr>
        <w:tc>
          <w:tcPr>
            <w:tcW w:w="567" w:type="dxa"/>
          </w:tcPr>
          <w:p w14:paraId="22E89B97" w14:textId="77777777" w:rsidR="00956888" w:rsidRPr="00AC2F71" w:rsidRDefault="00956888" w:rsidP="00EF60A8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C2F71">
              <w:rPr>
                <w:rFonts w:asciiTheme="minorHAnsi" w:hAnsiTheme="minorHAnsi"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5B7B6" w14:textId="77777777" w:rsidR="00956888" w:rsidRPr="00AC2F71" w:rsidRDefault="00956888" w:rsidP="00EF60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C2F71">
              <w:rPr>
                <w:rFonts w:asciiTheme="minorHAnsi" w:hAnsiTheme="minorHAnsi" w:cstheme="minorHAnsi"/>
                <w:b/>
                <w:sz w:val="24"/>
                <w:szCs w:val="24"/>
              </w:rPr>
              <w:t>Nazwa składnika aktywów trwałych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A261" w14:textId="77777777" w:rsidR="00956888" w:rsidRPr="00AC2F71" w:rsidRDefault="00956888" w:rsidP="00EF60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Nr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inw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0DE0" w14:textId="77777777" w:rsidR="00956888" w:rsidRPr="000513D9" w:rsidRDefault="00956888" w:rsidP="00EF60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513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Rok nabycia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0B69" w14:textId="3740DA7D" w:rsidR="00956888" w:rsidRPr="00AC2F71" w:rsidRDefault="00956888" w:rsidP="00EF60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C2F71">
              <w:rPr>
                <w:rFonts w:asciiTheme="minorHAnsi" w:hAnsiTheme="minorHAnsi" w:cstheme="minorHAnsi"/>
                <w:b/>
                <w:sz w:val="24"/>
                <w:szCs w:val="24"/>
              </w:rPr>
              <w:t>Cena</w:t>
            </w:r>
            <w:r w:rsidR="009F505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AC2F71">
              <w:rPr>
                <w:rFonts w:asciiTheme="minorHAnsi" w:hAnsiTheme="minorHAnsi" w:cstheme="minorHAnsi"/>
                <w:b/>
                <w:sz w:val="24"/>
                <w:szCs w:val="24"/>
              </w:rPr>
              <w:t>wywoławcza -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B9F6" w14:textId="77777777" w:rsidR="00956888" w:rsidRPr="00AC2F71" w:rsidRDefault="00956888" w:rsidP="00EF60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C2F71">
              <w:rPr>
                <w:rFonts w:asciiTheme="minorHAnsi" w:hAnsiTheme="minorHAnsi" w:cstheme="minorHAnsi"/>
                <w:b/>
                <w:sz w:val="24"/>
                <w:szCs w:val="24"/>
              </w:rPr>
              <w:t>Wadium</w:t>
            </w:r>
          </w:p>
          <w:p w14:paraId="31CCE983" w14:textId="77777777" w:rsidR="00956888" w:rsidRPr="00AC2F71" w:rsidRDefault="00956888" w:rsidP="00EF60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C2F71">
              <w:rPr>
                <w:rFonts w:asciiTheme="minorHAnsi" w:hAnsiTheme="minorHAnsi" w:cstheme="minorHAnsi"/>
                <w:b/>
                <w:sz w:val="24"/>
                <w:szCs w:val="24"/>
              </w:rPr>
              <w:t>5%</w:t>
            </w:r>
          </w:p>
        </w:tc>
      </w:tr>
      <w:tr w:rsidR="000E29C8" w:rsidRPr="000E29C8" w14:paraId="4394B909" w14:textId="77777777" w:rsidTr="000E29C8">
        <w:trPr>
          <w:trHeight w:val="647"/>
        </w:trPr>
        <w:tc>
          <w:tcPr>
            <w:tcW w:w="567" w:type="dxa"/>
            <w:vAlign w:val="center"/>
          </w:tcPr>
          <w:p w14:paraId="7CC13F6B" w14:textId="77777777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bookmarkStart w:id="0" w:name="_Hlk128047274"/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AF957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TOKARKA POCIĄGOWA</w:t>
            </w:r>
            <w:r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 xml:space="preserve"> </w:t>
            </w:r>
            <w:r w:rsidRPr="00A678BB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TYP TUB-32x750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2FAE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asciiTheme="minorHAnsi" w:hAnsiTheme="minorHAnsi" w:cstheme="minorHAnsi"/>
                <w:b/>
                <w:bCs/>
              </w:rPr>
              <w:t>4-495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2570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1965.12.31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23DD" w14:textId="1F84485D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4 428,00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F9786" w14:textId="4BA1BB38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221,40 zł</w:t>
            </w:r>
          </w:p>
        </w:tc>
      </w:tr>
      <w:bookmarkEnd w:id="0"/>
      <w:tr w:rsidR="000E29C8" w:rsidRPr="000E29C8" w14:paraId="5D5C253B" w14:textId="77777777" w:rsidTr="000E29C8">
        <w:trPr>
          <w:trHeight w:val="647"/>
        </w:trPr>
        <w:tc>
          <w:tcPr>
            <w:tcW w:w="567" w:type="dxa"/>
            <w:vAlign w:val="center"/>
          </w:tcPr>
          <w:p w14:paraId="3B8B6171" w14:textId="77777777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2.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F75A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TOKARKA POCIĄGOWA TYP TUB-32x750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F2696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asciiTheme="minorHAnsi" w:hAnsiTheme="minorHAnsi" w:cstheme="minorHAnsi"/>
                <w:b/>
                <w:bCs/>
              </w:rPr>
              <w:t>4-1453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4219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1967.12.31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B1B8" w14:textId="0A9E1CA0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2 214,00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A442" w14:textId="6832486C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110,70 zł</w:t>
            </w:r>
          </w:p>
        </w:tc>
      </w:tr>
      <w:tr w:rsidR="000E29C8" w:rsidRPr="000E29C8" w14:paraId="6BD37974" w14:textId="77777777" w:rsidTr="000E29C8">
        <w:trPr>
          <w:trHeight w:val="647"/>
        </w:trPr>
        <w:tc>
          <w:tcPr>
            <w:tcW w:w="567" w:type="dxa"/>
            <w:vAlign w:val="center"/>
          </w:tcPr>
          <w:p w14:paraId="330D3D8C" w14:textId="77777777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3.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FA08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TOKARKA POCIĄGOWA TYP TUB 32x750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B409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cs="Calibri"/>
                <w:b/>
                <w:bCs/>
              </w:rPr>
              <w:t>4-1473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9A0C6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1968.12.31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9AE28" w14:textId="5C7C2B8F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2 214,00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39C1" w14:textId="6FE41A67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110,70 zł</w:t>
            </w:r>
          </w:p>
        </w:tc>
      </w:tr>
      <w:tr w:rsidR="000E29C8" w:rsidRPr="000E29C8" w14:paraId="753E8F34" w14:textId="77777777" w:rsidTr="000E29C8">
        <w:trPr>
          <w:trHeight w:val="647"/>
        </w:trPr>
        <w:tc>
          <w:tcPr>
            <w:tcW w:w="567" w:type="dxa"/>
            <w:vAlign w:val="center"/>
          </w:tcPr>
          <w:p w14:paraId="2AE736E7" w14:textId="77777777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4.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1F4CB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TOKARKA UNIWERSALNA TYP TUB 32X750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8BE0E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cs="Calibri"/>
                <w:b/>
                <w:bCs/>
              </w:rPr>
              <w:t>4-1483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DC4E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1968.03.15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762C" w14:textId="6BC1A0EA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2 214,00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96E05" w14:textId="4F8618D3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110,70 zł</w:t>
            </w:r>
          </w:p>
        </w:tc>
      </w:tr>
      <w:tr w:rsidR="000E29C8" w:rsidRPr="000E29C8" w14:paraId="49F5E838" w14:textId="77777777" w:rsidTr="000E29C8">
        <w:trPr>
          <w:trHeight w:val="580"/>
        </w:trPr>
        <w:tc>
          <w:tcPr>
            <w:tcW w:w="567" w:type="dxa"/>
            <w:vAlign w:val="center"/>
          </w:tcPr>
          <w:p w14:paraId="7C08B27A" w14:textId="77777777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eastAsia="Arial" w:hAnsi="Times New Roman" w:cs="Arial"/>
                <w:b/>
                <w:bCs/>
                <w:color w:val="000000" w:themeColor="text1"/>
                <w:szCs w:val="20"/>
              </w:rPr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3E46F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bookmarkStart w:id="1" w:name="_Hlk128115254"/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FREZARKA NARZĘDZIOWA TYP FNC-25</w:t>
            </w:r>
            <w:bookmarkEnd w:id="1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F68BE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cs="Calibri"/>
                <w:b/>
                <w:bCs/>
              </w:rPr>
              <w:t>4-1633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20295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1969.12.17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0BDB" w14:textId="09A2941D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4 428,00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5C8D3" w14:textId="6DBEB06F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221,40 zł</w:t>
            </w:r>
          </w:p>
        </w:tc>
      </w:tr>
      <w:tr w:rsidR="000E29C8" w:rsidRPr="000E29C8" w14:paraId="266D1F3B" w14:textId="77777777" w:rsidTr="000E29C8">
        <w:trPr>
          <w:trHeight w:val="604"/>
        </w:trPr>
        <w:tc>
          <w:tcPr>
            <w:tcW w:w="567" w:type="dxa"/>
            <w:vAlign w:val="center"/>
          </w:tcPr>
          <w:p w14:paraId="79DA9491" w14:textId="77777777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6.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8271EA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bookmarkStart w:id="2" w:name="_Hlk128116874"/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PRASA MIMOŚRODOWA TYP PMS-160B</w:t>
            </w:r>
            <w:bookmarkEnd w:id="2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905F0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asciiTheme="minorHAnsi" w:hAnsiTheme="minorHAnsi" w:cstheme="minorHAnsi"/>
                <w:b/>
                <w:bCs/>
              </w:rPr>
              <w:t>4-2683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57931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1993.04.30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1EB3" w14:textId="7B3E9CC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19 926,00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80F6" w14:textId="18FBABDF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996,30 zł</w:t>
            </w:r>
          </w:p>
        </w:tc>
      </w:tr>
      <w:tr w:rsidR="000E29C8" w:rsidRPr="000E29C8" w14:paraId="78D6E85B" w14:textId="77777777" w:rsidTr="000E29C8">
        <w:trPr>
          <w:trHeight w:val="604"/>
        </w:trPr>
        <w:tc>
          <w:tcPr>
            <w:tcW w:w="567" w:type="dxa"/>
            <w:vAlign w:val="center"/>
          </w:tcPr>
          <w:p w14:paraId="4353E74F" w14:textId="77777777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7.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DA97B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bookmarkStart w:id="3" w:name="_Hlk128116966"/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SZLIFIERKA KOORDYNACYJNA TYP:3SM</w:t>
            </w:r>
            <w:r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O</w:t>
            </w:r>
            <w:bookmarkEnd w:id="3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B76C0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asciiTheme="minorHAnsi" w:hAnsiTheme="minorHAnsi" w:cstheme="minorHAnsi"/>
                <w:b/>
                <w:bCs/>
              </w:rPr>
              <w:t>4-3101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77DE4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2006.12.30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5B03" w14:textId="3429372A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18 302,40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4AFF" w14:textId="53F8CCE6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915,12 zł</w:t>
            </w:r>
          </w:p>
        </w:tc>
      </w:tr>
      <w:tr w:rsidR="000E29C8" w:rsidRPr="000E29C8" w14:paraId="00CE3399" w14:textId="77777777" w:rsidTr="000E29C8">
        <w:trPr>
          <w:trHeight w:val="604"/>
        </w:trPr>
        <w:tc>
          <w:tcPr>
            <w:tcW w:w="567" w:type="dxa"/>
            <w:vAlign w:val="center"/>
          </w:tcPr>
          <w:p w14:paraId="679CF573" w14:textId="77777777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8.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12980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bookmarkStart w:id="4" w:name="_Hlk128121289"/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PRASA MIMOŚRODOWA TYP PMS-16A</w:t>
            </w:r>
            <w:bookmarkEnd w:id="4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21DC7A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cs="Calibri"/>
                <w:b/>
                <w:bCs/>
              </w:rPr>
              <w:t>4-1506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43161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1968.09.09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70FDC" w14:textId="30A2F179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4 944,60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8388C" w14:textId="545A5570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247,23 zł</w:t>
            </w:r>
          </w:p>
        </w:tc>
      </w:tr>
      <w:tr w:rsidR="000E29C8" w:rsidRPr="000E29C8" w14:paraId="0EDCCA10" w14:textId="77777777" w:rsidTr="000E29C8">
        <w:trPr>
          <w:trHeight w:val="604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12E36C8" w14:textId="4526C064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bookmarkStart w:id="5" w:name="_Hlk128122094"/>
            <w:r>
              <w:rPr>
                <w:rFonts w:ascii="Times New Roman" w:hAnsi="Times New Roman" w:cs="Calibri"/>
                <w:b/>
                <w:bCs/>
                <w:color w:val="000000" w:themeColor="text1"/>
              </w:rPr>
              <w:t>9</w:t>
            </w: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874EB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PRASA MIMOŚRODOWA TYP K-2324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A222F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cs="Calibri"/>
                <w:b/>
                <w:bCs/>
              </w:rPr>
              <w:t>4-1584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E0B23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1969.07.19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2E220B" w14:textId="6882DCF2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3 852,00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DCE227" w14:textId="36BA75DE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192,60 zł</w:t>
            </w:r>
          </w:p>
        </w:tc>
      </w:tr>
      <w:tr w:rsidR="000E29C8" w:rsidRPr="000E29C8" w14:paraId="6869F791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47407DC3" w14:textId="3EB32F30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1</w:t>
            </w:r>
            <w:r>
              <w:rPr>
                <w:rFonts w:ascii="Times New Roman" w:hAnsi="Times New Roman" w:cs="Calibri"/>
                <w:b/>
                <w:bCs/>
                <w:color w:val="000000" w:themeColor="text1"/>
              </w:rPr>
              <w:t>0</w:t>
            </w: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5734A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PRASA MIMOŚRODOWA TYP K-2324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4A25F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cs="Calibri"/>
                <w:b/>
                <w:bCs/>
              </w:rPr>
              <w:t>4-1692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5CABD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1970.02.21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7F4B" w14:textId="170990D0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3 852,00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3106D" w14:textId="3EF311E5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192,60 zł</w:t>
            </w:r>
          </w:p>
        </w:tc>
      </w:tr>
      <w:tr w:rsidR="000E29C8" w:rsidRPr="000E29C8" w14:paraId="5A5EADD3" w14:textId="77777777" w:rsidTr="000E29C8">
        <w:trPr>
          <w:trHeight w:val="604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65712FB" w14:textId="001F5E93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1</w:t>
            </w:r>
            <w:r>
              <w:rPr>
                <w:rFonts w:ascii="Times New Roman" w:hAnsi="Times New Roman" w:cs="Calibri"/>
                <w:b/>
                <w:bCs/>
                <w:color w:val="000000" w:themeColor="text1"/>
              </w:rPr>
              <w:t>1</w:t>
            </w: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000B9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PRASA MIMOŚRODOWA TYP KD2124E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A8955E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cs="Calibri"/>
                <w:b/>
                <w:bCs/>
              </w:rPr>
              <w:t>4-2547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106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1985.07.16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AAFFB" w14:textId="185B66A3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5 166,00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CEDD3" w14:textId="77777777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1EBA438" w14:textId="61B27199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</w:rPr>
              <w:t>258,30 zł</w:t>
            </w:r>
          </w:p>
          <w:p w14:paraId="177E10FE" w14:textId="616458E0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bookmarkEnd w:id="5"/>
      <w:tr w:rsidR="000E29C8" w:rsidRPr="000E29C8" w14:paraId="107389B4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4F4A" w14:textId="7EF685DC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1</w:t>
            </w:r>
            <w:r>
              <w:rPr>
                <w:rFonts w:ascii="Times New Roman" w:hAnsi="Times New Roman" w:cs="Calibri"/>
                <w:b/>
                <w:bCs/>
                <w:color w:val="000000" w:themeColor="text1"/>
              </w:rPr>
              <w:t>2</w:t>
            </w: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09291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PIEC DO NAGRZEWANIA ALUMINIUM TYP PC-2044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37F7E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6C34CB">
              <w:rPr>
                <w:rFonts w:cs="Calibri"/>
                <w:b/>
                <w:bCs/>
              </w:rPr>
              <w:t>4-2949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EF52A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2003.11.18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37C7" w14:textId="626D8794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4 059,00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8C03D" w14:textId="330C55B7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202,95 zł</w:t>
            </w:r>
          </w:p>
        </w:tc>
      </w:tr>
      <w:tr w:rsidR="000E29C8" w:rsidRPr="000E29C8" w14:paraId="2EF4D0E7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B7671F1" w14:textId="384E62A2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1</w:t>
            </w:r>
            <w:r>
              <w:rPr>
                <w:rFonts w:ascii="Times New Roman" w:hAnsi="Times New Roman" w:cs="Calibri"/>
                <w:b/>
                <w:bCs/>
                <w:color w:val="000000" w:themeColor="text1"/>
              </w:rPr>
              <w:t>3</w:t>
            </w: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E0EB1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ZGRZEWARKA PUNKTOWA TYP SP-2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68042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8B4FBF">
              <w:rPr>
                <w:rFonts w:cs="Calibri"/>
                <w:b/>
                <w:bCs/>
              </w:rPr>
              <w:t>4-1264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3234A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1952.12.31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BA61" w14:textId="089A0A16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959,40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F5AE" w14:textId="0CE1CE39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47,97 zł</w:t>
            </w:r>
          </w:p>
        </w:tc>
      </w:tr>
      <w:tr w:rsidR="000E29C8" w:rsidRPr="000E29C8" w14:paraId="4ECDA326" w14:textId="77777777" w:rsidTr="000E29C8">
        <w:trPr>
          <w:trHeight w:val="604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0FF0CB5" w14:textId="28BF72B6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1</w:t>
            </w:r>
            <w:r>
              <w:rPr>
                <w:rFonts w:ascii="Times New Roman" w:hAnsi="Times New Roman" w:cs="Calibri"/>
                <w:b/>
                <w:bCs/>
                <w:color w:val="000000" w:themeColor="text1"/>
              </w:rPr>
              <w:t>4</w:t>
            </w: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7269D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ZGRZEWARKA LINIOWA TYP BS-3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12AFA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8B4FBF">
              <w:rPr>
                <w:rFonts w:cs="Calibri"/>
                <w:b/>
                <w:bCs/>
              </w:rPr>
              <w:t>4-1266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AAB3C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1950.12.31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804A6" w14:textId="40B78348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1 918,80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724DB" w14:textId="1FE403C8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95,94 zł</w:t>
            </w:r>
          </w:p>
        </w:tc>
      </w:tr>
      <w:tr w:rsidR="000E29C8" w:rsidRPr="000E29C8" w14:paraId="35E0FC09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CE7C" w14:textId="4FD9792F" w:rsidR="000E29C8" w:rsidRPr="005373D6" w:rsidRDefault="000E29C8" w:rsidP="000E29C8">
            <w:pPr>
              <w:spacing w:after="0" w:line="240" w:lineRule="auto"/>
              <w:rPr>
                <w:rFonts w:ascii="Times New Roman" w:hAnsi="Times New Roman" w:cstheme="minorHAnsi"/>
                <w:b/>
                <w:bCs/>
              </w:rPr>
            </w:pP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lastRenderedPageBreak/>
              <w:t>1</w:t>
            </w:r>
            <w:r>
              <w:rPr>
                <w:rFonts w:ascii="Times New Roman" w:hAnsi="Times New Roman" w:cs="Calibri"/>
                <w:b/>
                <w:bCs/>
                <w:color w:val="000000" w:themeColor="text1"/>
              </w:rPr>
              <w:t>5</w:t>
            </w:r>
            <w:r w:rsidRPr="005373D6">
              <w:rPr>
                <w:rFonts w:ascii="Times New Roman" w:hAnsi="Times New Roman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6312F" w14:textId="77777777" w:rsidR="000E29C8" w:rsidRPr="005373D6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5373D6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ZGRZEWARKA LINIOWA TYP SUS-335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98C26" w14:textId="77777777" w:rsidR="000E29C8" w:rsidRPr="00F870D7" w:rsidRDefault="000E29C8" w:rsidP="000E29C8">
            <w:pPr>
              <w:spacing w:after="0" w:line="240" w:lineRule="auto"/>
              <w:jc w:val="center"/>
              <w:rPr>
                <w:rFonts w:ascii="Times New Roman" w:hAnsi="Times New Roman" w:cs="Open Sans"/>
              </w:rPr>
            </w:pPr>
            <w:r w:rsidRPr="008B4FBF">
              <w:rPr>
                <w:rFonts w:cs="Calibri"/>
                <w:b/>
                <w:bCs/>
              </w:rPr>
              <w:t>4-1269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270DD" w14:textId="77777777" w:rsidR="000E29C8" w:rsidRPr="000513D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513D9">
              <w:rPr>
                <w:rFonts w:asciiTheme="minorHAnsi" w:hAnsiTheme="minorHAnsi" w:cstheme="minorHAnsi"/>
                <w:b/>
                <w:bCs/>
              </w:rPr>
              <w:t>1950.12.31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922C" w14:textId="7EDC0DE4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1 918,80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6B32" w14:textId="6BEA85EF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95,94 zł</w:t>
            </w:r>
          </w:p>
        </w:tc>
      </w:tr>
      <w:tr w:rsidR="000E29C8" w:rsidRPr="000E29C8" w14:paraId="79690218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B8D2" w14:textId="6F7E7356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16.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BFD2B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Cs w:val="20"/>
              </w:rPr>
              <w:t>GIĘTARKA DO RUR PROVAR 5-65 U-D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C5342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4-3283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2CF89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2010.01.19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9C54" w14:textId="3D14AE1F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308 484,00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0906" w14:textId="558AB3A2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15 424,20 zł</w:t>
            </w:r>
          </w:p>
        </w:tc>
      </w:tr>
      <w:tr w:rsidR="000E29C8" w:rsidRPr="000E29C8" w14:paraId="609D0CB8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24788" w14:textId="3C47CF4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17.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F0D24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TERMOFORMIERKA PRÓŻNIOWA TYP TF-100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7E4AA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C0549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2007.01.25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3657D" w14:textId="14FB57FE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22 140,00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92714" w14:textId="192F0EEE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1 107,00 zł</w:t>
            </w:r>
          </w:p>
        </w:tc>
      </w:tr>
      <w:tr w:rsidR="000E29C8" w:rsidRPr="000E29C8" w14:paraId="53A086C7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DE29D" w14:textId="3C0A4C92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18.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B4680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KRAWĘDZIARKA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C6F73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5-109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52D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1925.12.31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A43E" w14:textId="766F654F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221,40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B0A6" w14:textId="20C9D97D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11,07 zł</w:t>
            </w:r>
          </w:p>
        </w:tc>
      </w:tr>
      <w:tr w:rsidR="000E29C8" w:rsidRPr="000E29C8" w14:paraId="6538B9BC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5F5C28" w14:textId="2676D443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19.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F3887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WALCARKA DO SZWÓW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8969E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5-126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703BE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1954.12.31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7496B" w14:textId="365CF8FB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221,40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6CF4" w14:textId="4CF1325E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11,07 zł</w:t>
            </w:r>
          </w:p>
        </w:tc>
      </w:tr>
      <w:tr w:rsidR="000E29C8" w:rsidRPr="000E29C8" w14:paraId="717EB3EF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A4D1E" w14:textId="72187DDD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20.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D6058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WYOBLARKA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56181D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5-122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7EC06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1927.01.01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673B4" w14:textId="5579BB76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2 361,60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18BD9" w14:textId="3B55A0E1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118,08 zł</w:t>
            </w:r>
          </w:p>
        </w:tc>
      </w:tr>
      <w:tr w:rsidR="000E29C8" w:rsidRPr="000E29C8" w14:paraId="290B8C42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C931" w14:textId="3D4DF563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21.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82FE5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SPECJALISTYCZNA FREZARKA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24EE4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5-486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E94D7C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2011.07.19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3A8D" w14:textId="7F3FFED8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1 033,20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2F62" w14:textId="0F30EBFF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51,66 zł</w:t>
            </w:r>
          </w:p>
        </w:tc>
      </w:tr>
      <w:tr w:rsidR="000E29C8" w:rsidRPr="000E29C8" w14:paraId="4970FA49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1088A8" w14:textId="081D251C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22.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577638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WTRYSKARKA DO TWORZYW TYP ES 100/200VH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EE603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5-164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AC640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1972.03.25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51D3" w14:textId="5EADDF93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4 206,60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FDEC" w14:textId="6C58E203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210,33 zł</w:t>
            </w:r>
          </w:p>
        </w:tc>
      </w:tr>
      <w:tr w:rsidR="000E29C8" w:rsidRPr="000E29C8" w14:paraId="497B21C3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E9B2A" w14:textId="72B8D61C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23.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D3492A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WTRYSKARKA TYP F-235/80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A9EDB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5-232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D2628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1979.10.31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83E7" w14:textId="3B5CF88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5 756,40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A17AE" w14:textId="3CDE45ED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287,82 zł</w:t>
            </w:r>
          </w:p>
        </w:tc>
      </w:tr>
      <w:tr w:rsidR="000E29C8" w:rsidRPr="000E29C8" w14:paraId="2511A7DD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B0E7C" w14:textId="2E0A4579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24.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759F3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ZAMYKARKA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2B43D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5-105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976D4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1988.08.16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087CC" w14:textId="282775EB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885,60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65C5A" w14:textId="04DE0334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44,28 zł</w:t>
            </w:r>
          </w:p>
        </w:tc>
      </w:tr>
      <w:tr w:rsidR="000E29C8" w:rsidRPr="000E29C8" w14:paraId="3320F105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1817C" w14:textId="418DC3DD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25.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12E5E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ZAMYKARKA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C8818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5-106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DC02F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1987.09.22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29F26" w14:textId="107B7E28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885,60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20A3" w14:textId="74C7DD4F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44,28 zł</w:t>
            </w:r>
          </w:p>
        </w:tc>
      </w:tr>
      <w:tr w:rsidR="000E29C8" w:rsidRPr="000E29C8" w14:paraId="77154A53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B2490" w14:textId="6B9D7303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65053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PLISOWARKA TYP PM/BP-600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459D7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5-298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77734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1992.10.22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E786" w14:textId="5650F59F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11 070,00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CD29" w14:textId="41C478A2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553,50 zł</w:t>
            </w:r>
          </w:p>
        </w:tc>
      </w:tr>
      <w:tr w:rsidR="000E29C8" w:rsidRPr="000E29C8" w14:paraId="098AAC6E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14758" w14:textId="745972AF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AB1BE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NAWIJARKA TYP ME-301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19766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5-140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9E192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1989.12.31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F7CC0" w14:textId="409004DB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1 918,80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9C00" w14:textId="313E5B7C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95,94 zł</w:t>
            </w:r>
          </w:p>
        </w:tc>
      </w:tr>
      <w:tr w:rsidR="000E29C8" w:rsidRPr="000E29C8" w14:paraId="57B5EE30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F9927" w14:textId="0D2AF22E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37803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ELEKTRODRĄŻARKA EROZYJNA AT-650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0FD4E4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4-2681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72BCF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1992.11.13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87D23" w14:textId="0A933BE9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6 715,80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98DB" w14:textId="5822490F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335,79 zł</w:t>
            </w:r>
          </w:p>
        </w:tc>
      </w:tr>
      <w:tr w:rsidR="000E29C8" w:rsidRPr="000E29C8" w14:paraId="757A6B11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F7F1A" w14:textId="1D79DE31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BF638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ELEKTRODRĄŻARKA DRUTOWA ROBOFIL 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6179DE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4-2754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D03FA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1995.12.23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6EDA" w14:textId="11C0B286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8 044,20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83A7" w14:textId="2659B739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402,21 zł</w:t>
            </w:r>
          </w:p>
        </w:tc>
      </w:tr>
      <w:tr w:rsidR="000E29C8" w:rsidRPr="000E29C8" w14:paraId="3553CF34" w14:textId="77777777" w:rsidTr="000E29C8">
        <w:trPr>
          <w:trHeight w:val="6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5D5D" w14:textId="2E093AC3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bookmarkStart w:id="6" w:name="_Hlk128122242"/>
            <w:r w:rsidRPr="00084959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30.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8CB218" w14:textId="77777777" w:rsidR="000E29C8" w:rsidRPr="00084959" w:rsidRDefault="000E29C8" w:rsidP="000E29C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</w:pPr>
            <w:bookmarkStart w:id="7" w:name="_Hlk128122261"/>
            <w:r w:rsidRPr="00084959">
              <w:rPr>
                <w:rFonts w:asciiTheme="minorHAnsi" w:hAnsiTheme="minorHAnsi" w:cstheme="minorHAnsi"/>
                <w:b/>
                <w:bCs/>
                <w:color w:val="2F5496" w:themeColor="accent1" w:themeShade="BF"/>
              </w:rPr>
              <w:t>WIERTARKA KOORDYNACYJNA</w:t>
            </w:r>
            <w:bookmarkEnd w:id="7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991F8E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4-614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5C6672" w14:textId="77777777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</w:rPr>
              <w:t>1996.01.01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317C7" w14:textId="562A7126" w:rsidR="000E29C8" w:rsidRPr="00084959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84959">
              <w:rPr>
                <w:rFonts w:asciiTheme="minorHAnsi" w:hAnsiTheme="minorHAnsi" w:cstheme="minorHAnsi"/>
                <w:b/>
                <w:bCs/>
                <w:color w:val="000000"/>
              </w:rPr>
              <w:t>8 118,00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0A82" w14:textId="7B9C2575" w:rsidR="000E29C8" w:rsidRPr="000E29C8" w:rsidRDefault="000E29C8" w:rsidP="000E2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29C8">
              <w:rPr>
                <w:rFonts w:asciiTheme="minorHAnsi" w:hAnsiTheme="minorHAnsi" w:cstheme="minorHAnsi"/>
                <w:b/>
                <w:bCs/>
                <w:color w:val="000000"/>
              </w:rPr>
              <w:t>405,90 zł</w:t>
            </w:r>
          </w:p>
        </w:tc>
      </w:tr>
      <w:bookmarkEnd w:id="6"/>
    </w:tbl>
    <w:p w14:paraId="32840864" w14:textId="77777777" w:rsidR="00956888" w:rsidRPr="00084959" w:rsidRDefault="00956888" w:rsidP="00956888">
      <w:pPr>
        <w:spacing w:after="0" w:line="240" w:lineRule="auto"/>
        <w:rPr>
          <w:rFonts w:asciiTheme="minorHAnsi" w:hAnsiTheme="minorHAnsi" w:cstheme="minorHAnsi"/>
        </w:rPr>
      </w:pPr>
    </w:p>
    <w:p w14:paraId="733A583C" w14:textId="77777777" w:rsidR="001B5C30" w:rsidRDefault="001B5C30" w:rsidP="00956888">
      <w:pPr>
        <w:spacing w:after="0" w:line="240" w:lineRule="auto"/>
        <w:rPr>
          <w:rFonts w:ascii="Times New Roman" w:hAnsi="Times New Roman" w:cs="Open Sans"/>
        </w:rPr>
      </w:pPr>
    </w:p>
    <w:p w14:paraId="0E42AB24" w14:textId="3320250E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="Times New Roman" w:hAnsi="Times New Roman" w:cs="Open Sans"/>
        </w:rPr>
        <w:t xml:space="preserve"> </w:t>
      </w:r>
      <w:r w:rsidRPr="00EF6C0F">
        <w:rPr>
          <w:rFonts w:asciiTheme="minorHAnsi" w:hAnsiTheme="minorHAnsi" w:cstheme="minorHAnsi"/>
          <w:b/>
          <w:bCs/>
          <w:sz w:val="24"/>
          <w:szCs w:val="24"/>
        </w:rPr>
        <w:t>Opis składników aktywów trwałych:</w:t>
      </w:r>
    </w:p>
    <w:p w14:paraId="2B836E64" w14:textId="77777777" w:rsidR="00841727" w:rsidRPr="00B40764" w:rsidRDefault="00841727" w:rsidP="00956888">
      <w:pPr>
        <w:spacing w:after="0" w:line="240" w:lineRule="auto"/>
        <w:rPr>
          <w:rFonts w:ascii="Times New Roman" w:hAnsi="Times New Roman" w:cs="Open Sans"/>
        </w:rPr>
      </w:pPr>
    </w:p>
    <w:p w14:paraId="2EAC2A25" w14:textId="77777777" w:rsidR="00956888" w:rsidRPr="00F870D7" w:rsidRDefault="00956888" w:rsidP="00956888">
      <w:pPr>
        <w:spacing w:after="0" w:line="240" w:lineRule="auto"/>
        <w:rPr>
          <w:rFonts w:ascii="Times New Roman" w:hAnsi="Times New Roman" w:cs="Open Sans"/>
        </w:rPr>
      </w:pPr>
    </w:p>
    <w:p w14:paraId="1DD98B69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b/>
          <w:bCs/>
          <w:color w:val="2F5496" w:themeColor="accent1" w:themeShade="BF"/>
        </w:rPr>
      </w:pPr>
      <w:r w:rsidRPr="005373D6">
        <w:rPr>
          <w:rFonts w:asciiTheme="minorHAnsi" w:hAnsiTheme="minorHAnsi" w:cstheme="minorHAnsi"/>
          <w:b/>
          <w:bCs/>
          <w:color w:val="2F5496" w:themeColor="accent1" w:themeShade="BF"/>
        </w:rPr>
        <w:t>TOKARKA POCIĄGOWA</w:t>
      </w:r>
      <w:r w:rsidRPr="00AD79E1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 </w:t>
      </w:r>
      <w:r w:rsidRPr="00735399">
        <w:rPr>
          <w:rFonts w:asciiTheme="minorHAnsi" w:hAnsiTheme="minorHAnsi" w:cstheme="minorHAnsi"/>
          <w:b/>
          <w:bCs/>
          <w:color w:val="2F5496" w:themeColor="accent1" w:themeShade="BF"/>
        </w:rPr>
        <w:t>TYP TUB-32x750</w:t>
      </w:r>
    </w:p>
    <w:p w14:paraId="3DC5F6F0" w14:textId="77777777" w:rsidR="00956888" w:rsidRPr="00ED4EFD" w:rsidRDefault="00956888" w:rsidP="00956888">
      <w:pPr>
        <w:pStyle w:val="Akapitzlist"/>
        <w:spacing w:after="0" w:line="240" w:lineRule="auto"/>
        <w:jc w:val="both"/>
        <w:rPr>
          <w:rFonts w:asciiTheme="minorHAnsi" w:hAnsiTheme="minorHAnsi" w:cstheme="minorHAnsi"/>
          <w:b/>
          <w:bCs/>
          <w:color w:val="2F5496" w:themeColor="accent1" w:themeShade="BF"/>
        </w:rPr>
      </w:pPr>
    </w:p>
    <w:p w14:paraId="6E9F2D13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Producent: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  <w:t>ZM Tarnów</w:t>
      </w:r>
    </w:p>
    <w:p w14:paraId="6B913493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Model: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  <w:t>TUB 32x750</w:t>
      </w:r>
    </w:p>
    <w:p w14:paraId="3C9AE337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Rok produkcji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  <w:t>1965r.</w:t>
      </w:r>
    </w:p>
    <w:p w14:paraId="1D0B798B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lastRenderedPageBreak/>
        <w:t>Uwagi: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  <w:t xml:space="preserve">po remoncie </w:t>
      </w:r>
    </w:p>
    <w:p w14:paraId="5C4284B0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 xml:space="preserve">Stan techniczny – stan dobry, wyłączona z eksploatacji, składowana w ogrzewanym magazynie, sprawna, </w:t>
      </w:r>
      <w:bookmarkStart w:id="8" w:name="_Hlk131582567"/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  <w:bookmarkEnd w:id="8"/>
    </w:p>
    <w:p w14:paraId="7EE940CE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55681C1D" w14:textId="77777777" w:rsidR="00956888" w:rsidRPr="00735399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</w:rPr>
      </w:pPr>
      <w:r w:rsidRPr="00735399">
        <w:rPr>
          <w:rFonts w:asciiTheme="minorHAnsi" w:hAnsiTheme="minorHAnsi" w:cstheme="minorHAnsi"/>
          <w:b/>
          <w:bCs/>
          <w:color w:val="2F5496" w:themeColor="accent1" w:themeShade="BF"/>
        </w:rPr>
        <w:t>TOKARKA POCIĄGOWA TYP TUB-32x750</w:t>
      </w:r>
    </w:p>
    <w:p w14:paraId="160B795A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513B2BFD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Producent: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ZM Tarnów</w:t>
      </w:r>
    </w:p>
    <w:p w14:paraId="66136EE3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Model: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TUB 32x750</w:t>
      </w:r>
    </w:p>
    <w:p w14:paraId="1291DC79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Rok produkcji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1967r.</w:t>
      </w:r>
    </w:p>
    <w:p w14:paraId="00C3D7EA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 xml:space="preserve">Stan techniczny – stan zadowalający, wyłączona z eksploatacji, składowana w nieogrzewanym garażu,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743EEA32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2CAB773A" w14:textId="77777777" w:rsidR="00956888" w:rsidRPr="00735399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</w:rPr>
      </w:pPr>
      <w:r w:rsidRPr="00735399">
        <w:rPr>
          <w:rFonts w:asciiTheme="minorHAnsi" w:hAnsiTheme="minorHAnsi" w:cstheme="minorHAnsi"/>
          <w:b/>
          <w:bCs/>
          <w:color w:val="2F5496" w:themeColor="accent1" w:themeShade="BF"/>
        </w:rPr>
        <w:t>TOKARKA POCIĄGOWA TYP TUB-32x750</w:t>
      </w:r>
    </w:p>
    <w:p w14:paraId="4909C336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1692D1FA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Producent: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ZM Tarnów</w:t>
      </w:r>
    </w:p>
    <w:p w14:paraId="198E11C1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Model: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TUB 32x750</w:t>
      </w:r>
    </w:p>
    <w:p w14:paraId="7A4BD9D9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Rok produkcji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1968r.</w:t>
      </w:r>
    </w:p>
    <w:p w14:paraId="4AF157A3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 xml:space="preserve">Stan techniczny – stan zadowalający, wyłączona z eksploatacji, składowana w nieogrzewanym garażu,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27BBE128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6DB9864F" w14:textId="77777777" w:rsidR="00956888" w:rsidRPr="00735399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</w:rPr>
      </w:pPr>
      <w:r w:rsidRPr="00735399">
        <w:rPr>
          <w:rFonts w:asciiTheme="minorHAnsi" w:hAnsiTheme="minorHAnsi" w:cstheme="minorHAnsi"/>
          <w:b/>
          <w:bCs/>
          <w:color w:val="2F5496" w:themeColor="accent1" w:themeShade="BF"/>
        </w:rPr>
        <w:t>TOKARKA POCIĄGOWA TYP TUB-32x750</w:t>
      </w:r>
    </w:p>
    <w:p w14:paraId="0162692F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3769D384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Producent: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ZM Tarnów</w:t>
      </w:r>
    </w:p>
    <w:p w14:paraId="71E44592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Model: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TUB 32x750</w:t>
      </w:r>
    </w:p>
    <w:p w14:paraId="5D4DD671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>Rok produkcji</w:t>
      </w:r>
      <w:r w:rsidRPr="005373D6">
        <w:rPr>
          <w:rFonts w:asciiTheme="minorHAnsi" w:hAnsiTheme="minorHAnsi" w:cstheme="minorHAnsi"/>
          <w:lang w:eastAsia="pl-PL"/>
        </w:rPr>
        <w:tab/>
      </w:r>
      <w:r w:rsidRPr="005373D6">
        <w:rPr>
          <w:rFonts w:asciiTheme="minorHAnsi" w:hAnsiTheme="minorHAnsi" w:cstheme="minorHAnsi"/>
          <w:lang w:eastAsia="pl-PL"/>
        </w:rPr>
        <w:tab/>
        <w:t>1968r.</w:t>
      </w:r>
    </w:p>
    <w:p w14:paraId="0E28962E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5373D6">
        <w:rPr>
          <w:rFonts w:asciiTheme="minorHAnsi" w:hAnsiTheme="minorHAnsi" w:cstheme="minorHAnsi"/>
          <w:lang w:eastAsia="pl-PL"/>
        </w:rPr>
        <w:t xml:space="preserve">Stan techniczny – stan zadowalający, wyłączona z eksploatacji, składowana w nieogrzewanym garażu,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4616101E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57752B95" w14:textId="77777777" w:rsidR="00956888" w:rsidRPr="00ED4EFD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lang w:eastAsia="pl-PL"/>
        </w:rPr>
      </w:pPr>
      <w:r w:rsidRPr="00735399">
        <w:rPr>
          <w:rFonts w:asciiTheme="minorHAnsi" w:hAnsiTheme="minorHAnsi" w:cstheme="minorHAnsi"/>
          <w:b/>
          <w:bCs/>
          <w:color w:val="2F5496" w:themeColor="accent1" w:themeShade="BF"/>
        </w:rPr>
        <w:t>FREZARKA NARZĘDZIOWA TYP FNC-25</w:t>
      </w:r>
    </w:p>
    <w:p w14:paraId="4515E76B" w14:textId="77777777" w:rsidR="00956888" w:rsidRPr="00ED4EFD" w:rsidRDefault="00956888" w:rsidP="00956888">
      <w:pPr>
        <w:pStyle w:val="Akapitzlist"/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745BCA1C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Producent: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  <w:t>Fabryka Obrabiarek Precyzyjnych</w:t>
      </w:r>
    </w:p>
    <w:p w14:paraId="00659700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Model: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  <w:t>FNC25</w:t>
      </w:r>
    </w:p>
    <w:p w14:paraId="545E942B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Rok produkcji: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  <w:t>1969r.</w:t>
      </w:r>
    </w:p>
    <w:p w14:paraId="4B67262A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Masa: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  <w:t>1070kg</w:t>
      </w:r>
    </w:p>
    <w:p w14:paraId="7EB30A8F" w14:textId="582525F5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Stan techniczny – stan dobry, wyłączona z eksploatacji, składowana w nieogrzewanym namiocie, posiada dokumentację techniczną - DTR.</w:t>
      </w:r>
    </w:p>
    <w:p w14:paraId="23ACA5D7" w14:textId="77777777" w:rsidR="00545426" w:rsidRPr="006467CD" w:rsidRDefault="00545426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35A9115A" w14:textId="77777777" w:rsidR="00956888" w:rsidRPr="00731FE2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lang w:eastAsia="pl-PL"/>
        </w:rPr>
      </w:pPr>
      <w:r w:rsidRPr="00731FE2">
        <w:rPr>
          <w:rFonts w:asciiTheme="minorHAnsi" w:hAnsiTheme="minorHAnsi" w:cstheme="minorHAnsi"/>
          <w:b/>
          <w:bCs/>
          <w:color w:val="2F5496" w:themeColor="accent1" w:themeShade="BF"/>
        </w:rPr>
        <w:t>PRASA MIMOŚRODOWA TYP PMS-160B</w:t>
      </w:r>
    </w:p>
    <w:p w14:paraId="320B77D9" w14:textId="77777777" w:rsidR="00956888" w:rsidRPr="00731FE2" w:rsidRDefault="00956888" w:rsidP="00956888">
      <w:pPr>
        <w:pStyle w:val="Akapitzlist"/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7D01849D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Producent:</w:t>
      </w:r>
      <w:r w:rsidRPr="006467CD"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Zamech</w:t>
      </w:r>
    </w:p>
    <w:p w14:paraId="3E49717F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Model: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PMS 160B</w:t>
      </w:r>
    </w:p>
    <w:p w14:paraId="2293F5B9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Rok produkcji</w:t>
      </w:r>
      <w:r w:rsidRPr="006467CD"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1978r.</w:t>
      </w:r>
    </w:p>
    <w:p w14:paraId="214672DB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Nacisk: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160t</w:t>
      </w:r>
    </w:p>
    <w:p w14:paraId="26B0FB53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Moc: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10kW</w:t>
      </w:r>
    </w:p>
    <w:p w14:paraId="6EA668BB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Masa:</w:t>
      </w:r>
      <w:r w:rsidRPr="006467CD"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13150kg</w:t>
      </w:r>
    </w:p>
    <w:p w14:paraId="5FAF501A" w14:textId="5628481B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Stan techniczny – stan dobry, wyłączona z eksploatacji, sprawna, składowana w ogrzewanym magazynie.</w:t>
      </w:r>
    </w:p>
    <w:p w14:paraId="63A0EC6E" w14:textId="77777777" w:rsidR="00956888" w:rsidRPr="00731FE2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lang w:eastAsia="pl-PL"/>
        </w:rPr>
      </w:pPr>
      <w:r w:rsidRPr="00731FE2">
        <w:rPr>
          <w:rFonts w:asciiTheme="minorHAnsi" w:hAnsiTheme="minorHAnsi" w:cstheme="minorHAnsi"/>
          <w:b/>
          <w:bCs/>
          <w:color w:val="2F5496" w:themeColor="accent1" w:themeShade="BF"/>
        </w:rPr>
        <w:lastRenderedPageBreak/>
        <w:t>SZLIFIERKA KOORDYNACYJNA TYP:3SMO</w:t>
      </w:r>
    </w:p>
    <w:p w14:paraId="2F9B2E59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6F4DE5DE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 xml:space="preserve">Producent:               </w:t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Hauser</w:t>
      </w:r>
    </w:p>
    <w:p w14:paraId="1A78782D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Model:</w:t>
      </w:r>
      <w:r w:rsidRPr="006467CD">
        <w:rPr>
          <w:rFonts w:asciiTheme="minorHAnsi" w:hAnsiTheme="minorHAnsi" w:cstheme="minorHAnsi"/>
          <w:lang w:eastAsia="pl-PL"/>
        </w:rPr>
        <w:tab/>
        <w:t xml:space="preserve">                      </w:t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3 SMO</w:t>
      </w:r>
    </w:p>
    <w:p w14:paraId="1AA71A03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 xml:space="preserve">Masa:                         </w:t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>2000 kg</w:t>
      </w:r>
    </w:p>
    <w:p w14:paraId="179D9965" w14:textId="77777777" w:rsidR="00956888" w:rsidRPr="006467CD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Rok produkcji</w:t>
      </w:r>
      <w:r>
        <w:rPr>
          <w:rFonts w:asciiTheme="minorHAnsi" w:hAnsiTheme="minorHAnsi" w:cstheme="minorHAnsi"/>
          <w:lang w:eastAsia="pl-PL"/>
        </w:rPr>
        <w:t>:</w:t>
      </w:r>
      <w:r w:rsidRPr="006467CD">
        <w:rPr>
          <w:rFonts w:asciiTheme="minorHAnsi" w:hAnsiTheme="minorHAnsi" w:cstheme="minorHAnsi"/>
          <w:lang w:eastAsia="pl-PL"/>
        </w:rPr>
        <w:tab/>
        <w:t xml:space="preserve">       </w:t>
      </w:r>
      <w:r>
        <w:rPr>
          <w:rFonts w:asciiTheme="minorHAnsi" w:hAnsiTheme="minorHAnsi" w:cstheme="minorHAnsi"/>
          <w:lang w:eastAsia="pl-PL"/>
        </w:rPr>
        <w:tab/>
      </w:r>
      <w:r w:rsidRPr="006467CD">
        <w:rPr>
          <w:rFonts w:asciiTheme="minorHAnsi" w:hAnsiTheme="minorHAnsi" w:cstheme="minorHAnsi"/>
          <w:lang w:eastAsia="pl-PL"/>
        </w:rPr>
        <w:t xml:space="preserve"> brak danych</w:t>
      </w:r>
    </w:p>
    <w:p w14:paraId="141262EE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6467CD">
        <w:rPr>
          <w:rFonts w:asciiTheme="minorHAnsi" w:hAnsiTheme="minorHAnsi" w:cstheme="minorHAnsi"/>
          <w:lang w:eastAsia="pl-PL"/>
        </w:rPr>
        <w:t>Stan techniczny – stan dobry, w eksploatacji, sprawna, składowana w ogrzewanej hali</w:t>
      </w:r>
      <w:r>
        <w:rPr>
          <w:rFonts w:asciiTheme="minorHAnsi" w:hAnsiTheme="minorHAnsi" w:cstheme="minorHAnsi"/>
          <w:lang w:eastAsia="pl-PL"/>
        </w:rPr>
        <w:t xml:space="preserve">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2069F085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1B3CF0AA" w14:textId="77777777" w:rsidR="00956888" w:rsidRPr="00D652FA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lang w:eastAsia="pl-PL"/>
        </w:rPr>
      </w:pPr>
      <w:r w:rsidRPr="00D652FA">
        <w:rPr>
          <w:rFonts w:asciiTheme="minorHAnsi" w:hAnsiTheme="minorHAnsi" w:cstheme="minorHAnsi"/>
          <w:b/>
          <w:bCs/>
          <w:color w:val="2F5496" w:themeColor="accent1" w:themeShade="BF"/>
        </w:rPr>
        <w:t>PRASA MIMOŚRODOWA TYP PMS-16A</w:t>
      </w:r>
    </w:p>
    <w:p w14:paraId="0BE97524" w14:textId="77777777" w:rsidR="00956888" w:rsidRPr="005373D6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163F8F37" w14:textId="77777777" w:rsidR="00956888" w:rsidRPr="00D652FA" w:rsidRDefault="00956888" w:rsidP="00956888">
      <w:pPr>
        <w:spacing w:after="0" w:line="240" w:lineRule="auto"/>
        <w:rPr>
          <w:lang w:eastAsia="pl-PL"/>
        </w:rPr>
      </w:pPr>
      <w:r w:rsidRPr="00D652FA">
        <w:rPr>
          <w:lang w:eastAsia="pl-PL"/>
        </w:rPr>
        <w:t xml:space="preserve">Producent: </w:t>
      </w:r>
      <w:r>
        <w:rPr>
          <w:lang w:eastAsia="pl-PL"/>
        </w:rPr>
        <w:tab/>
      </w:r>
      <w:r>
        <w:rPr>
          <w:lang w:eastAsia="pl-PL"/>
        </w:rPr>
        <w:tab/>
      </w:r>
      <w:r w:rsidRPr="00D652FA">
        <w:rPr>
          <w:lang w:eastAsia="pl-PL"/>
        </w:rPr>
        <w:t>Częstochowska Fabryka Urządzeń Mechanicznych</w:t>
      </w:r>
    </w:p>
    <w:p w14:paraId="1F66001B" w14:textId="77777777" w:rsidR="00956888" w:rsidRPr="00D652FA" w:rsidRDefault="00956888" w:rsidP="00956888">
      <w:pPr>
        <w:spacing w:after="0" w:line="240" w:lineRule="auto"/>
        <w:rPr>
          <w:lang w:eastAsia="pl-PL"/>
        </w:rPr>
      </w:pPr>
      <w:r w:rsidRPr="00D652FA">
        <w:rPr>
          <w:lang w:eastAsia="pl-PL"/>
        </w:rPr>
        <w:t>Model:</w:t>
      </w:r>
      <w:r w:rsidRPr="00D652FA">
        <w:rPr>
          <w:lang w:eastAsia="pl-PL"/>
        </w:rPr>
        <w:tab/>
      </w:r>
      <w:r w:rsidRPr="00D652FA">
        <w:rPr>
          <w:lang w:eastAsia="pl-PL"/>
        </w:rPr>
        <w:tab/>
      </w:r>
      <w:r w:rsidRPr="00D652FA">
        <w:rPr>
          <w:lang w:eastAsia="pl-PL"/>
        </w:rPr>
        <w:tab/>
        <w:t>PMS 16A</w:t>
      </w:r>
    </w:p>
    <w:p w14:paraId="271EDE75" w14:textId="77777777" w:rsidR="00956888" w:rsidRPr="00D652FA" w:rsidRDefault="00956888" w:rsidP="00956888">
      <w:pPr>
        <w:spacing w:after="0" w:line="240" w:lineRule="auto"/>
        <w:rPr>
          <w:lang w:eastAsia="pl-PL"/>
        </w:rPr>
      </w:pPr>
      <w:r w:rsidRPr="00D652FA">
        <w:rPr>
          <w:lang w:eastAsia="pl-PL"/>
        </w:rPr>
        <w:t>Rok produkcji</w:t>
      </w:r>
      <w:r w:rsidRPr="00D652FA">
        <w:rPr>
          <w:lang w:eastAsia="pl-PL"/>
        </w:rPr>
        <w:tab/>
      </w:r>
      <w:r w:rsidRPr="00D652FA">
        <w:rPr>
          <w:lang w:eastAsia="pl-PL"/>
        </w:rPr>
        <w:tab/>
        <w:t>1968r.</w:t>
      </w:r>
    </w:p>
    <w:p w14:paraId="6648EF64" w14:textId="77777777" w:rsidR="00956888" w:rsidRPr="00D652FA" w:rsidRDefault="00956888" w:rsidP="00956888">
      <w:pPr>
        <w:spacing w:after="0" w:line="240" w:lineRule="auto"/>
        <w:rPr>
          <w:lang w:eastAsia="pl-PL"/>
        </w:rPr>
      </w:pPr>
      <w:r w:rsidRPr="00D652FA">
        <w:rPr>
          <w:lang w:eastAsia="pl-PL"/>
        </w:rPr>
        <w:t>Nacisk:</w:t>
      </w:r>
      <w:r w:rsidRPr="00D652FA">
        <w:rPr>
          <w:lang w:eastAsia="pl-PL"/>
        </w:rPr>
        <w:tab/>
      </w:r>
      <w:r w:rsidRPr="00D652FA">
        <w:rPr>
          <w:lang w:eastAsia="pl-PL"/>
        </w:rPr>
        <w:tab/>
      </w:r>
      <w:r w:rsidRPr="00D652FA">
        <w:rPr>
          <w:lang w:eastAsia="pl-PL"/>
        </w:rPr>
        <w:tab/>
        <w:t>16t</w:t>
      </w:r>
    </w:p>
    <w:p w14:paraId="1714B4B5" w14:textId="77777777" w:rsidR="00956888" w:rsidRPr="00D652FA" w:rsidRDefault="00956888" w:rsidP="00956888">
      <w:pPr>
        <w:spacing w:after="0" w:line="240" w:lineRule="auto"/>
        <w:rPr>
          <w:lang w:eastAsia="pl-PL"/>
        </w:rPr>
      </w:pPr>
      <w:r w:rsidRPr="00D652FA">
        <w:rPr>
          <w:lang w:eastAsia="pl-PL"/>
        </w:rPr>
        <w:t>Moc:</w:t>
      </w:r>
      <w:r w:rsidRPr="00D652FA">
        <w:rPr>
          <w:lang w:eastAsia="pl-PL"/>
        </w:rPr>
        <w:tab/>
      </w:r>
      <w:r w:rsidRPr="00D652FA">
        <w:rPr>
          <w:lang w:eastAsia="pl-PL"/>
        </w:rPr>
        <w:tab/>
      </w:r>
      <w:r w:rsidRPr="00D652FA">
        <w:rPr>
          <w:lang w:eastAsia="pl-PL"/>
        </w:rPr>
        <w:tab/>
        <w:t>2,2kW</w:t>
      </w:r>
    </w:p>
    <w:p w14:paraId="10655461" w14:textId="77777777" w:rsidR="00956888" w:rsidRPr="00D652FA" w:rsidRDefault="00956888" w:rsidP="00956888">
      <w:pPr>
        <w:spacing w:after="0" w:line="240" w:lineRule="auto"/>
        <w:rPr>
          <w:lang w:eastAsia="pl-PL"/>
        </w:rPr>
      </w:pPr>
      <w:r w:rsidRPr="00D652FA">
        <w:rPr>
          <w:lang w:eastAsia="pl-PL"/>
        </w:rPr>
        <w:t>Masa:</w:t>
      </w:r>
      <w:r w:rsidRPr="00D652FA">
        <w:rPr>
          <w:lang w:eastAsia="pl-PL"/>
        </w:rPr>
        <w:tab/>
      </w:r>
      <w:r w:rsidRPr="00D652FA">
        <w:rPr>
          <w:lang w:eastAsia="pl-PL"/>
        </w:rPr>
        <w:tab/>
      </w:r>
      <w:r w:rsidRPr="00D652FA">
        <w:rPr>
          <w:lang w:eastAsia="pl-PL"/>
        </w:rPr>
        <w:tab/>
        <w:t>1100kg</w:t>
      </w:r>
    </w:p>
    <w:p w14:paraId="1A62D1CD" w14:textId="77777777" w:rsidR="00956888" w:rsidRDefault="00956888" w:rsidP="00956888">
      <w:pPr>
        <w:spacing w:after="0" w:line="240" w:lineRule="auto"/>
        <w:rPr>
          <w:lang w:eastAsia="pl-PL"/>
        </w:rPr>
      </w:pPr>
      <w:r w:rsidRPr="00D652FA">
        <w:rPr>
          <w:lang w:eastAsia="pl-PL"/>
        </w:rPr>
        <w:t xml:space="preserve">Stan techniczny – stan dobry, wyłączona z eksploatacji, sprawna, składowana w ogrzewanym magazynie,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5B71FB95" w14:textId="77777777" w:rsidR="00956888" w:rsidRDefault="00956888" w:rsidP="00956888">
      <w:pPr>
        <w:spacing w:after="0" w:line="240" w:lineRule="auto"/>
        <w:rPr>
          <w:lang w:eastAsia="pl-PL"/>
        </w:rPr>
      </w:pPr>
    </w:p>
    <w:p w14:paraId="3ECD704D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PRASA MIMOŚRODOWA TYP K-2324</w:t>
      </w:r>
    </w:p>
    <w:p w14:paraId="6A5A0666" w14:textId="77777777" w:rsidR="00956888" w:rsidRDefault="00956888" w:rsidP="00956888">
      <w:pPr>
        <w:pStyle w:val="Akapitzlist"/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1AB45B63" w14:textId="77777777" w:rsidR="00956888" w:rsidRDefault="00956888" w:rsidP="00956888">
      <w:pPr>
        <w:spacing w:after="0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Stankoimport</w:t>
      </w:r>
      <w:proofErr w:type="spellEnd"/>
      <w:r>
        <w:rPr>
          <w:lang w:eastAsia="pl-PL"/>
        </w:rPr>
        <w:t>, ZSRR</w:t>
      </w:r>
    </w:p>
    <w:p w14:paraId="1422A0C3" w14:textId="77777777" w:rsidR="00956888" w:rsidRDefault="00956888" w:rsidP="00956888">
      <w:pPr>
        <w:spacing w:after="0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  <w:t xml:space="preserve">              </w:t>
      </w:r>
      <w:r>
        <w:rPr>
          <w:lang w:eastAsia="pl-PL"/>
        </w:rPr>
        <w:tab/>
      </w:r>
      <w:r>
        <w:rPr>
          <w:lang w:eastAsia="pl-PL"/>
        </w:rPr>
        <w:tab/>
        <w:t>K-2324</w:t>
      </w:r>
    </w:p>
    <w:p w14:paraId="0F7E0A5F" w14:textId="77777777" w:rsidR="00956888" w:rsidRDefault="00956888" w:rsidP="00956888">
      <w:pPr>
        <w:spacing w:after="0"/>
        <w:rPr>
          <w:lang w:eastAsia="pl-PL"/>
        </w:rPr>
      </w:pPr>
      <w:r w:rsidRPr="00F67703">
        <w:rPr>
          <w:lang w:eastAsia="pl-PL"/>
        </w:rPr>
        <w:t>Nacisk:</w:t>
      </w:r>
      <w:r>
        <w:rPr>
          <w:lang w:eastAsia="pl-PL"/>
        </w:rPr>
        <w:t xml:space="preserve">                </w:t>
      </w:r>
      <w:r>
        <w:rPr>
          <w:lang w:eastAsia="pl-PL"/>
        </w:rPr>
        <w:tab/>
        <w:t>25t</w:t>
      </w:r>
    </w:p>
    <w:p w14:paraId="645AC7C4" w14:textId="77777777" w:rsidR="00545426" w:rsidRDefault="00956888" w:rsidP="00545426">
      <w:pPr>
        <w:spacing w:after="0"/>
        <w:rPr>
          <w:lang w:eastAsia="pl-PL"/>
        </w:rPr>
      </w:pPr>
      <w:r>
        <w:rPr>
          <w:lang w:eastAsia="pl-PL"/>
        </w:rPr>
        <w:t>Rok produkcji:</w:t>
      </w:r>
      <w:r>
        <w:rPr>
          <w:lang w:eastAsia="pl-PL"/>
        </w:rPr>
        <w:tab/>
      </w:r>
      <w:r>
        <w:rPr>
          <w:lang w:eastAsia="pl-PL"/>
        </w:rPr>
        <w:tab/>
        <w:t>1969r.</w:t>
      </w:r>
    </w:p>
    <w:p w14:paraId="3A459BFC" w14:textId="39253B25" w:rsidR="00956888" w:rsidRPr="00545426" w:rsidRDefault="00956888" w:rsidP="00545426">
      <w:pPr>
        <w:spacing w:after="0"/>
        <w:rPr>
          <w:lang w:eastAsia="pl-PL"/>
        </w:rPr>
      </w:pPr>
      <w:r>
        <w:rPr>
          <w:lang w:eastAsia="pl-PL"/>
        </w:rPr>
        <w:t xml:space="preserve">Stan techniczny – stan dobry, wyłączona z eksploatacji, składowana w ogrzewanym pomieszczeniu, prasa sprawna, </w:t>
      </w:r>
      <w:r w:rsidRPr="006467CD">
        <w:rPr>
          <w:rFonts w:asciiTheme="minorHAnsi" w:hAnsiTheme="minorHAnsi" w:cstheme="minorHAnsi"/>
          <w:lang w:eastAsia="pl-PL"/>
        </w:rPr>
        <w:t xml:space="preserve">posiada dokumentację techniczną </w:t>
      </w:r>
      <w:r w:rsidR="00841727">
        <w:rPr>
          <w:rFonts w:asciiTheme="minorHAnsi" w:hAnsiTheme="minorHAnsi" w:cstheme="minorHAnsi"/>
          <w:lang w:eastAsia="pl-PL"/>
        </w:rPr>
        <w:t>–</w:t>
      </w:r>
      <w:r w:rsidRPr="006467CD">
        <w:rPr>
          <w:rFonts w:asciiTheme="minorHAnsi" w:hAnsiTheme="minorHAnsi" w:cstheme="minorHAnsi"/>
          <w:lang w:eastAsia="pl-PL"/>
        </w:rPr>
        <w:t xml:space="preserve"> DTR</w:t>
      </w:r>
      <w:r w:rsidR="00841727">
        <w:rPr>
          <w:rFonts w:asciiTheme="minorHAnsi" w:hAnsiTheme="minorHAnsi" w:cstheme="minorHAnsi"/>
          <w:lang w:eastAsia="pl-PL"/>
        </w:rPr>
        <w:t>.</w:t>
      </w:r>
    </w:p>
    <w:p w14:paraId="78AFA715" w14:textId="77777777" w:rsidR="00841727" w:rsidRPr="00841727" w:rsidRDefault="00841727" w:rsidP="00841727">
      <w:pPr>
        <w:spacing w:after="0" w:line="240" w:lineRule="auto"/>
        <w:rPr>
          <w:lang w:eastAsia="pl-PL"/>
        </w:rPr>
      </w:pPr>
    </w:p>
    <w:p w14:paraId="1B7DF41B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PRASA MIMOŚRODOWA TYP K-2324</w:t>
      </w:r>
    </w:p>
    <w:p w14:paraId="4A0A7651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0E69D859" w14:textId="77777777" w:rsidR="00956888" w:rsidRDefault="00956888" w:rsidP="00956888">
      <w:pPr>
        <w:spacing w:after="0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Stankoimport</w:t>
      </w:r>
      <w:proofErr w:type="spellEnd"/>
      <w:r>
        <w:rPr>
          <w:lang w:eastAsia="pl-PL"/>
        </w:rPr>
        <w:t>, ZSRR</w:t>
      </w:r>
    </w:p>
    <w:p w14:paraId="0D9D766C" w14:textId="77777777" w:rsidR="00956888" w:rsidRDefault="00956888" w:rsidP="00956888">
      <w:pPr>
        <w:spacing w:after="0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K-2324</w:t>
      </w:r>
    </w:p>
    <w:p w14:paraId="6CD4C787" w14:textId="77777777" w:rsidR="00956888" w:rsidRDefault="00956888" w:rsidP="00956888">
      <w:pPr>
        <w:spacing w:after="0"/>
        <w:rPr>
          <w:lang w:eastAsia="pl-PL"/>
        </w:rPr>
      </w:pPr>
      <w:r w:rsidRPr="00F67703">
        <w:rPr>
          <w:lang w:eastAsia="pl-PL"/>
        </w:rPr>
        <w:t>Nacisk:</w:t>
      </w:r>
      <w:r>
        <w:rPr>
          <w:lang w:eastAsia="pl-PL"/>
        </w:rPr>
        <w:t xml:space="preserve">                </w:t>
      </w:r>
      <w:r>
        <w:rPr>
          <w:lang w:eastAsia="pl-PL"/>
        </w:rPr>
        <w:tab/>
        <w:t>25t</w:t>
      </w:r>
    </w:p>
    <w:p w14:paraId="39F76C05" w14:textId="77777777" w:rsidR="00956888" w:rsidRDefault="00956888" w:rsidP="00956888">
      <w:pPr>
        <w:spacing w:after="0"/>
        <w:rPr>
          <w:lang w:eastAsia="pl-PL"/>
        </w:rPr>
      </w:pPr>
      <w:r>
        <w:rPr>
          <w:lang w:eastAsia="pl-PL"/>
        </w:rPr>
        <w:t>Rok produkcji</w:t>
      </w:r>
      <w:r>
        <w:rPr>
          <w:lang w:eastAsia="pl-PL"/>
        </w:rPr>
        <w:tab/>
      </w:r>
      <w:r>
        <w:rPr>
          <w:lang w:eastAsia="pl-PL"/>
        </w:rPr>
        <w:tab/>
        <w:t>1969r.</w:t>
      </w:r>
    </w:p>
    <w:p w14:paraId="3708917A" w14:textId="62630900" w:rsidR="00956888" w:rsidRPr="0050006F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Stan techniczny – stan dobry, wyłączona z eksploatacji, składowana w ogrzewanym pomieszczeniu, prasa sprawna,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3FD228FF" w14:textId="77777777" w:rsidR="00956888" w:rsidRPr="00096E15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7C7B9267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PRASA MIMOŚRODOWA TYP KD2124E</w:t>
      </w:r>
    </w:p>
    <w:p w14:paraId="2BAC7C78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132FD599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Stankoimport</w:t>
      </w:r>
      <w:proofErr w:type="spellEnd"/>
      <w:r>
        <w:rPr>
          <w:lang w:eastAsia="pl-PL"/>
        </w:rPr>
        <w:t>, ZSRR</w:t>
      </w:r>
    </w:p>
    <w:p w14:paraId="2D22056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  <w:t xml:space="preserve">              </w:t>
      </w:r>
      <w:r>
        <w:rPr>
          <w:lang w:eastAsia="pl-PL"/>
        </w:rPr>
        <w:tab/>
      </w:r>
      <w:r>
        <w:rPr>
          <w:lang w:eastAsia="pl-PL"/>
        </w:rPr>
        <w:tab/>
        <w:t>KD2124E</w:t>
      </w:r>
    </w:p>
    <w:p w14:paraId="0D37254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Rok produkcji:   </w:t>
      </w:r>
      <w:r>
        <w:rPr>
          <w:lang w:eastAsia="pl-PL"/>
        </w:rPr>
        <w:tab/>
        <w:t>1985r.</w:t>
      </w:r>
    </w:p>
    <w:p w14:paraId="443A1705" w14:textId="0C5D3300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Stan techniczny – stan dobry, w eksploatacji,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601CC345" w14:textId="77777777" w:rsidR="0050006F" w:rsidRPr="0050006F" w:rsidRDefault="0050006F" w:rsidP="00956888">
      <w:pPr>
        <w:spacing w:after="0" w:line="240" w:lineRule="auto"/>
        <w:rPr>
          <w:lang w:eastAsia="pl-PL"/>
        </w:rPr>
      </w:pPr>
    </w:p>
    <w:p w14:paraId="1C9CDD12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lastRenderedPageBreak/>
        <w:t>PIEC DO NAGRZEWANIA ALUMINIUM TYP PC-2044</w:t>
      </w:r>
    </w:p>
    <w:p w14:paraId="48D9B7EE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63720EB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  <w:t>wyrób własny</w:t>
      </w:r>
    </w:p>
    <w:p w14:paraId="29AC2401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PC2044</w:t>
      </w:r>
    </w:p>
    <w:p w14:paraId="4BEE0ECF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</w:t>
      </w:r>
      <w:r>
        <w:rPr>
          <w:lang w:eastAsia="pl-PL"/>
        </w:rPr>
        <w:tab/>
      </w:r>
      <w:r>
        <w:rPr>
          <w:lang w:eastAsia="pl-PL"/>
        </w:rPr>
        <w:tab/>
        <w:t>2003r.</w:t>
      </w:r>
    </w:p>
    <w:p w14:paraId="5D811B5A" w14:textId="4F91B649" w:rsidR="00841727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zadowalający, wyłączony z eksploatacji, składowany w nieogrzewanym garażu</w:t>
      </w:r>
      <w:r w:rsidR="00545426">
        <w:rPr>
          <w:lang w:eastAsia="pl-PL"/>
        </w:rPr>
        <w:t>.</w:t>
      </w:r>
    </w:p>
    <w:p w14:paraId="3F397582" w14:textId="77777777" w:rsidR="0050006F" w:rsidRPr="00545426" w:rsidRDefault="0050006F" w:rsidP="00956888">
      <w:pPr>
        <w:spacing w:after="0" w:line="240" w:lineRule="auto"/>
        <w:rPr>
          <w:lang w:eastAsia="pl-PL"/>
        </w:rPr>
      </w:pPr>
    </w:p>
    <w:p w14:paraId="7B01B203" w14:textId="4A7C147E" w:rsidR="00956888" w:rsidRPr="0050006F" w:rsidRDefault="00956888" w:rsidP="0050006F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50006F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ZGRZEWARKA PUNKTOWA TYP SP-2</w:t>
      </w:r>
    </w:p>
    <w:p w14:paraId="0B172696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123007F6" w14:textId="77777777" w:rsidR="00956888" w:rsidRPr="000C1AB9" w:rsidRDefault="00956888" w:rsidP="00956888">
      <w:pPr>
        <w:spacing w:after="0" w:line="240" w:lineRule="auto"/>
        <w:rPr>
          <w:lang w:eastAsia="pl-PL"/>
        </w:rPr>
      </w:pPr>
      <w:r w:rsidRPr="000C1AB9">
        <w:rPr>
          <w:lang w:eastAsia="pl-PL"/>
        </w:rPr>
        <w:t>Producent:</w:t>
      </w:r>
      <w:r w:rsidRPr="000C1AB9">
        <w:rPr>
          <w:lang w:eastAsia="pl-PL"/>
        </w:rPr>
        <w:tab/>
      </w:r>
      <w:r w:rsidRPr="000C1AB9">
        <w:rPr>
          <w:lang w:eastAsia="pl-PL"/>
        </w:rPr>
        <w:tab/>
        <w:t>brak danych</w:t>
      </w:r>
    </w:p>
    <w:p w14:paraId="57AE1613" w14:textId="77777777" w:rsidR="00956888" w:rsidRPr="000C1AB9" w:rsidRDefault="00956888" w:rsidP="00956888">
      <w:pPr>
        <w:spacing w:after="0" w:line="240" w:lineRule="auto"/>
        <w:rPr>
          <w:lang w:eastAsia="pl-PL"/>
        </w:rPr>
      </w:pPr>
      <w:r w:rsidRPr="000C1AB9">
        <w:rPr>
          <w:lang w:eastAsia="pl-PL"/>
        </w:rPr>
        <w:t>Model:</w:t>
      </w:r>
      <w:r w:rsidRPr="000C1AB9">
        <w:rPr>
          <w:lang w:eastAsia="pl-PL"/>
        </w:rPr>
        <w:tab/>
      </w:r>
      <w:r w:rsidRPr="000C1AB9">
        <w:rPr>
          <w:lang w:eastAsia="pl-PL"/>
        </w:rPr>
        <w:tab/>
      </w:r>
      <w:r>
        <w:rPr>
          <w:lang w:eastAsia="pl-PL"/>
        </w:rPr>
        <w:tab/>
      </w:r>
      <w:r w:rsidRPr="000C1AB9">
        <w:rPr>
          <w:lang w:eastAsia="pl-PL"/>
        </w:rPr>
        <w:t>SP2</w:t>
      </w:r>
    </w:p>
    <w:p w14:paraId="4C91A919" w14:textId="77777777" w:rsidR="00956888" w:rsidRPr="000C1AB9" w:rsidRDefault="00956888" w:rsidP="00956888">
      <w:pPr>
        <w:spacing w:after="0" w:line="240" w:lineRule="auto"/>
        <w:rPr>
          <w:lang w:eastAsia="pl-PL"/>
        </w:rPr>
      </w:pPr>
      <w:r w:rsidRPr="000C1AB9">
        <w:rPr>
          <w:lang w:eastAsia="pl-PL"/>
        </w:rPr>
        <w:t>Rok produkcji:</w:t>
      </w:r>
      <w:r w:rsidRPr="000C1AB9">
        <w:rPr>
          <w:lang w:eastAsia="pl-PL"/>
        </w:rPr>
        <w:tab/>
      </w:r>
      <w:r>
        <w:rPr>
          <w:lang w:eastAsia="pl-PL"/>
        </w:rPr>
        <w:tab/>
      </w:r>
      <w:r w:rsidRPr="000C1AB9">
        <w:rPr>
          <w:lang w:eastAsia="pl-PL"/>
        </w:rPr>
        <w:t>1952</w:t>
      </w:r>
      <w:r>
        <w:rPr>
          <w:lang w:eastAsia="pl-PL"/>
        </w:rPr>
        <w:t>r.</w:t>
      </w:r>
    </w:p>
    <w:p w14:paraId="0B1107E4" w14:textId="77777777" w:rsidR="00956888" w:rsidRDefault="00956888" w:rsidP="00956888">
      <w:pPr>
        <w:spacing w:after="0" w:line="240" w:lineRule="auto"/>
        <w:rPr>
          <w:lang w:eastAsia="pl-PL"/>
        </w:rPr>
      </w:pPr>
      <w:r w:rsidRPr="000C1AB9">
        <w:rPr>
          <w:lang w:eastAsia="pl-PL"/>
        </w:rPr>
        <w:t>Stan techniczny – stan dobry, wyłączona z eksploatacji, składowana w nieogrzewanym namiocie.</w:t>
      </w:r>
    </w:p>
    <w:p w14:paraId="27686735" w14:textId="77777777" w:rsidR="00956888" w:rsidRPr="00096E15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6B4C2AA0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ZGRZEWARKA LINIOWA TYP BS-3</w:t>
      </w:r>
    </w:p>
    <w:p w14:paraId="640C3C2D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446D7485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Producent: </w:t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361BFAEB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  <w:t xml:space="preserve">       </w:t>
      </w:r>
      <w:r>
        <w:rPr>
          <w:lang w:eastAsia="pl-PL"/>
        </w:rPr>
        <w:tab/>
      </w:r>
      <w:r>
        <w:rPr>
          <w:lang w:eastAsia="pl-PL"/>
        </w:rPr>
        <w:tab/>
        <w:t>BS-3</w:t>
      </w:r>
    </w:p>
    <w:p w14:paraId="6A75D2B9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Rok produkcji:  </w:t>
      </w:r>
      <w:r>
        <w:rPr>
          <w:lang w:eastAsia="pl-PL"/>
        </w:rPr>
        <w:tab/>
      </w:r>
      <w:r>
        <w:rPr>
          <w:lang w:eastAsia="pl-PL"/>
        </w:rPr>
        <w:tab/>
        <w:t>1950r.</w:t>
      </w:r>
    </w:p>
    <w:p w14:paraId="4521FCB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dobry, wyłączona z eksploatacji, składowana w nieogrzewanym namiocie.</w:t>
      </w:r>
    </w:p>
    <w:p w14:paraId="43E9D054" w14:textId="77777777" w:rsidR="00956888" w:rsidRPr="00096E15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7BE9EF0B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ZGRZEWARKA LINIOWA TYP SUS-335</w:t>
      </w:r>
    </w:p>
    <w:p w14:paraId="5884729B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6C2D76A7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Asea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Svets</w:t>
      </w:r>
      <w:proofErr w:type="spellEnd"/>
    </w:p>
    <w:p w14:paraId="272DD669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SVS-335</w:t>
      </w:r>
    </w:p>
    <w:p w14:paraId="248749C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produkcji:</w:t>
      </w:r>
      <w:r>
        <w:rPr>
          <w:lang w:eastAsia="pl-PL"/>
        </w:rPr>
        <w:tab/>
      </w:r>
      <w:r>
        <w:rPr>
          <w:lang w:eastAsia="pl-PL"/>
        </w:rPr>
        <w:tab/>
        <w:t>1950r.</w:t>
      </w:r>
    </w:p>
    <w:p w14:paraId="7526CDC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dobry, wyłączona z eksploatacji, składowana w nieogrzewanym namiocie.</w:t>
      </w:r>
    </w:p>
    <w:p w14:paraId="6CB2489A" w14:textId="77777777" w:rsidR="00956888" w:rsidRPr="000C3F35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0E982406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GIĘTARKA DO RUR PROVAR 5-65 U-D</w:t>
      </w:r>
    </w:p>
    <w:p w14:paraId="7DAAB931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198F83CA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Macri</w:t>
      </w:r>
      <w:proofErr w:type="spellEnd"/>
      <w:r>
        <w:rPr>
          <w:lang w:eastAsia="pl-PL"/>
        </w:rPr>
        <w:t xml:space="preserve"> Italia </w:t>
      </w:r>
      <w:proofErr w:type="spellStart"/>
      <w:r>
        <w:rPr>
          <w:lang w:eastAsia="pl-PL"/>
        </w:rPr>
        <w:t>srl</w:t>
      </w:r>
      <w:proofErr w:type="spellEnd"/>
    </w:p>
    <w:p w14:paraId="31BFA0F2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Proval</w:t>
      </w:r>
      <w:proofErr w:type="spellEnd"/>
      <w:r>
        <w:rPr>
          <w:lang w:eastAsia="pl-PL"/>
        </w:rPr>
        <w:t xml:space="preserve"> 5-65 U-D</w:t>
      </w:r>
    </w:p>
    <w:p w14:paraId="1F8E1F1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</w:t>
      </w:r>
      <w:r>
        <w:rPr>
          <w:lang w:eastAsia="pl-PL"/>
        </w:rPr>
        <w:tab/>
      </w:r>
      <w:r>
        <w:rPr>
          <w:lang w:eastAsia="pl-PL"/>
        </w:rPr>
        <w:tab/>
        <w:t>2010r.</w:t>
      </w:r>
    </w:p>
    <w:p w14:paraId="2A4C3BA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bardzo dobry, używana w ograniczonym zakresie , zainstalowana w ogrzewanej hali.</w:t>
      </w:r>
    </w:p>
    <w:p w14:paraId="2AFE8CB5" w14:textId="77777777" w:rsidR="00BF1F68" w:rsidRPr="00437531" w:rsidRDefault="00BF1F68" w:rsidP="00956888">
      <w:pPr>
        <w:spacing w:after="0" w:line="240" w:lineRule="auto"/>
        <w:rPr>
          <w:lang w:eastAsia="pl-PL"/>
        </w:rPr>
      </w:pPr>
    </w:p>
    <w:p w14:paraId="499A5921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TERMOFORMIERKA PRÓŻNIOWA TYP TF-100</w:t>
      </w:r>
    </w:p>
    <w:p w14:paraId="415A1570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37F54A59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Producent:       </w:t>
      </w:r>
      <w:r>
        <w:rPr>
          <w:lang w:eastAsia="pl-PL"/>
        </w:rPr>
        <w:tab/>
      </w:r>
      <w:r>
        <w:rPr>
          <w:lang w:eastAsia="pl-PL"/>
        </w:rPr>
        <w:tab/>
        <w:t xml:space="preserve"> </w:t>
      </w:r>
      <w:r w:rsidRPr="00FD55E4">
        <w:t xml:space="preserve">TOOLS FACTORY </w:t>
      </w:r>
      <w:proofErr w:type="spellStart"/>
      <w:r w:rsidRPr="00FD55E4">
        <w:t>Sp.j</w:t>
      </w:r>
      <w:proofErr w:type="spellEnd"/>
      <w:r w:rsidRPr="00FD55E4">
        <w:t>.</w:t>
      </w:r>
    </w:p>
    <w:p w14:paraId="5831F7F2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  <w:t xml:space="preserve">          </w:t>
      </w:r>
      <w:r>
        <w:rPr>
          <w:lang w:eastAsia="pl-PL"/>
        </w:rPr>
        <w:tab/>
      </w:r>
      <w:r>
        <w:rPr>
          <w:lang w:eastAsia="pl-PL"/>
        </w:rPr>
        <w:tab/>
        <w:t xml:space="preserve"> TF 100 Millenium</w:t>
      </w:r>
    </w:p>
    <w:p w14:paraId="1001E0E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Rok zakupu:      </w:t>
      </w:r>
      <w:r>
        <w:rPr>
          <w:lang w:eastAsia="pl-PL"/>
        </w:rPr>
        <w:tab/>
      </w:r>
      <w:r>
        <w:rPr>
          <w:lang w:eastAsia="pl-PL"/>
        </w:rPr>
        <w:tab/>
        <w:t xml:space="preserve"> 2007r.</w:t>
      </w:r>
    </w:p>
    <w:p w14:paraId="331E87B1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Stan techniczny – stan dobry, wyłączona z  eksploatacji, sprawna, składowana w nieogrzewanym garażu,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35484F7E" w14:textId="77777777" w:rsidR="00956888" w:rsidRPr="000C3F35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321E6579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KRAWĘDZIARKA</w:t>
      </w:r>
    </w:p>
    <w:p w14:paraId="53279E7C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31F7D87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0C38D3EF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lastRenderedPageBreak/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7B2724DA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produkcji:</w:t>
      </w:r>
      <w:r>
        <w:rPr>
          <w:lang w:eastAsia="pl-PL"/>
        </w:rPr>
        <w:tab/>
      </w:r>
      <w:r>
        <w:rPr>
          <w:lang w:eastAsia="pl-PL"/>
        </w:rPr>
        <w:tab/>
        <w:t>1925r.</w:t>
      </w:r>
    </w:p>
    <w:p w14:paraId="366C8421" w14:textId="3A4D4535" w:rsidR="00BF1F6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zadowalający, przestarzała, wyłączona z eksploatacji, składowana w nieogrzewanym namiocie</w:t>
      </w:r>
      <w:r w:rsidR="00841727">
        <w:rPr>
          <w:lang w:eastAsia="pl-PL"/>
        </w:rPr>
        <w:t>.</w:t>
      </w:r>
    </w:p>
    <w:p w14:paraId="3658D2BC" w14:textId="77777777" w:rsidR="00956888" w:rsidRPr="000C3F35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08994AAB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WALCARKA DO SZWÓW</w:t>
      </w:r>
    </w:p>
    <w:p w14:paraId="7BD249D3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4D671D56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07DD457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4EBF6656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</w:t>
      </w:r>
      <w:r>
        <w:rPr>
          <w:lang w:eastAsia="pl-PL"/>
        </w:rPr>
        <w:tab/>
      </w:r>
      <w:r>
        <w:rPr>
          <w:lang w:eastAsia="pl-PL"/>
        </w:rPr>
        <w:tab/>
        <w:t>1954r.</w:t>
      </w:r>
    </w:p>
    <w:p w14:paraId="1FC5C53D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Uwagi:</w:t>
      </w:r>
      <w:r>
        <w:rPr>
          <w:lang w:eastAsia="pl-PL"/>
        </w:rPr>
        <w:tab/>
        <w:t>brak tabliczki znamionowej</w:t>
      </w:r>
    </w:p>
    <w:p w14:paraId="012C8064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zadowalający, wyłączona z eksploatacji, składowana w ogrzewanym pomieszczeniu.</w:t>
      </w:r>
      <w:r w:rsidRPr="004D2563">
        <w:rPr>
          <w:lang w:eastAsia="pl-PL"/>
        </w:rPr>
        <w:t xml:space="preserve"> </w:t>
      </w:r>
    </w:p>
    <w:p w14:paraId="23463DE4" w14:textId="77777777" w:rsidR="00956888" w:rsidRPr="000C3F35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58C12B32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WYOBLARKA</w:t>
      </w:r>
    </w:p>
    <w:p w14:paraId="05A2FA91" w14:textId="77777777" w:rsidR="00956888" w:rsidRDefault="00956888" w:rsidP="00956888">
      <w:pPr>
        <w:pStyle w:val="Akapitzlist"/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58733CE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Kircheis</w:t>
      </w:r>
      <w:proofErr w:type="spellEnd"/>
    </w:p>
    <w:p w14:paraId="57F54F66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78F3ED31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</w:t>
      </w:r>
      <w:r>
        <w:rPr>
          <w:lang w:eastAsia="pl-PL"/>
        </w:rPr>
        <w:tab/>
      </w:r>
      <w:r>
        <w:rPr>
          <w:lang w:eastAsia="pl-PL"/>
        </w:rPr>
        <w:tab/>
        <w:t>1927r.</w:t>
      </w:r>
    </w:p>
    <w:p w14:paraId="40DF7BA5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dobry, wyłączona z eksploatacji, składowana w ogrzewanym pomieszczeniu, sprawna.</w:t>
      </w:r>
    </w:p>
    <w:p w14:paraId="589732BF" w14:textId="77777777" w:rsidR="00956888" w:rsidRPr="00751603" w:rsidRDefault="00956888" w:rsidP="00956888">
      <w:pPr>
        <w:spacing w:after="0" w:line="240" w:lineRule="auto"/>
        <w:rPr>
          <w:lang w:eastAsia="pl-PL"/>
        </w:rPr>
      </w:pPr>
    </w:p>
    <w:p w14:paraId="3B82A001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SPECJALISTYCZNA FREZARKA</w:t>
      </w:r>
    </w:p>
    <w:p w14:paraId="1D411F4E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665ABE1D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Loiva</w:t>
      </w:r>
      <w:proofErr w:type="spellEnd"/>
    </w:p>
    <w:p w14:paraId="423C4304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  <w:t xml:space="preserve">              </w:t>
      </w:r>
      <w:r>
        <w:rPr>
          <w:lang w:eastAsia="pl-PL"/>
        </w:rPr>
        <w:tab/>
      </w:r>
      <w:r>
        <w:rPr>
          <w:lang w:eastAsia="pl-PL"/>
        </w:rPr>
        <w:tab/>
        <w:t>MJ 7300</w:t>
      </w:r>
    </w:p>
    <w:p w14:paraId="1CE3BA2F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zakupu:</w:t>
      </w:r>
      <w:r>
        <w:rPr>
          <w:lang w:eastAsia="pl-PL"/>
        </w:rPr>
        <w:tab/>
      </w:r>
      <w:r>
        <w:rPr>
          <w:lang w:eastAsia="pl-PL"/>
        </w:rPr>
        <w:tab/>
        <w:t>2011r.</w:t>
      </w:r>
    </w:p>
    <w:p w14:paraId="676A6CB9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Stan techniczny – stan dobry, w eksploatacji, sprawna, składowana w ogrzewanym pomieszczeniu,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78D9D244" w14:textId="77777777" w:rsidR="00956888" w:rsidRPr="00D849E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57646B78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WTRYSKARKA DO TWORZYW TYP ES 100/200VH</w:t>
      </w:r>
    </w:p>
    <w:p w14:paraId="427BC2AB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20E7FF6D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Engel</w:t>
      </w:r>
      <w:proofErr w:type="spellEnd"/>
    </w:p>
    <w:p w14:paraId="7F3EC240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ES 100/200VH</w:t>
      </w:r>
    </w:p>
    <w:p w14:paraId="25AF004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</w:t>
      </w:r>
      <w:r>
        <w:rPr>
          <w:lang w:eastAsia="pl-PL"/>
        </w:rPr>
        <w:tab/>
      </w:r>
      <w:r>
        <w:rPr>
          <w:lang w:eastAsia="pl-PL"/>
        </w:rPr>
        <w:tab/>
        <w:t>1971r.</w:t>
      </w:r>
    </w:p>
    <w:p w14:paraId="45AB1E94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zadowalający, wyłączona z eksploatacji, składowana w nieogrzewanym garażu.</w:t>
      </w:r>
    </w:p>
    <w:p w14:paraId="50C0EBBB" w14:textId="77777777" w:rsidR="00956888" w:rsidRPr="00D849E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14204837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WTRYSKARKA TYP F-235/80</w:t>
      </w:r>
    </w:p>
    <w:p w14:paraId="357F334F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6BE0228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  <w:t>Ponar</w:t>
      </w:r>
    </w:p>
    <w:p w14:paraId="109A9F05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Formoplast</w:t>
      </w:r>
      <w:proofErr w:type="spellEnd"/>
      <w:r>
        <w:rPr>
          <w:lang w:eastAsia="pl-PL"/>
        </w:rPr>
        <w:t xml:space="preserve"> F-235/80</w:t>
      </w:r>
    </w:p>
    <w:p w14:paraId="16D338F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</w:t>
      </w:r>
      <w:r>
        <w:rPr>
          <w:lang w:eastAsia="pl-PL"/>
        </w:rPr>
        <w:tab/>
      </w:r>
      <w:r>
        <w:rPr>
          <w:lang w:eastAsia="pl-PL"/>
        </w:rPr>
        <w:tab/>
        <w:t>1979r.</w:t>
      </w:r>
    </w:p>
    <w:p w14:paraId="403E2843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Masa: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2900kg</w:t>
      </w:r>
    </w:p>
    <w:p w14:paraId="2B9B70D3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dobry, w eksploatacji.</w:t>
      </w:r>
    </w:p>
    <w:p w14:paraId="05442A5E" w14:textId="77777777" w:rsidR="00956888" w:rsidRPr="00D849E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231A1837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ZAMYKARKA</w:t>
      </w:r>
    </w:p>
    <w:p w14:paraId="1DCA51C3" w14:textId="77777777" w:rsidR="0050006F" w:rsidRDefault="0050006F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bookmarkStart w:id="9" w:name="_Hlk128124101"/>
    </w:p>
    <w:p w14:paraId="4A724B21" w14:textId="1A5DDBEA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lastRenderedPageBreak/>
        <w:t>Producent:</w:t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1DB917CB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60D28250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nabycia:</w:t>
      </w:r>
      <w:r>
        <w:rPr>
          <w:lang w:eastAsia="pl-PL"/>
        </w:rPr>
        <w:tab/>
      </w:r>
      <w:r>
        <w:rPr>
          <w:lang w:eastAsia="pl-PL"/>
        </w:rPr>
        <w:tab/>
        <w:t>1988r.</w:t>
      </w:r>
    </w:p>
    <w:p w14:paraId="6913DDB2" w14:textId="3A2CDBCB" w:rsidR="00BF1F6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>
        <w:rPr>
          <w:lang w:eastAsia="pl-PL"/>
        </w:rPr>
        <w:t xml:space="preserve">Stan techniczny – stan dobry, wyłączona z eksploatacji, składowana w nieogrzewanym garażu,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  <w:bookmarkEnd w:id="9"/>
    </w:p>
    <w:p w14:paraId="51AC0127" w14:textId="77777777" w:rsidR="00545426" w:rsidRPr="00BF1F68" w:rsidRDefault="00545426" w:rsidP="00956888">
      <w:pPr>
        <w:spacing w:after="0" w:line="240" w:lineRule="auto"/>
        <w:rPr>
          <w:lang w:eastAsia="pl-PL"/>
        </w:rPr>
      </w:pPr>
    </w:p>
    <w:p w14:paraId="76F2FC9C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ZAMYKARKA</w:t>
      </w:r>
    </w:p>
    <w:p w14:paraId="62D1E215" w14:textId="77777777" w:rsidR="00956888" w:rsidRPr="00D849E8" w:rsidRDefault="00956888" w:rsidP="00956888">
      <w:pPr>
        <w:spacing w:after="0" w:line="240" w:lineRule="auto"/>
        <w:ind w:left="360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28DB31BF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7C10385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brak danych</w:t>
      </w:r>
    </w:p>
    <w:p w14:paraId="154F28A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nabycia:</w:t>
      </w:r>
      <w:r>
        <w:rPr>
          <w:lang w:eastAsia="pl-PL"/>
        </w:rPr>
        <w:tab/>
      </w:r>
      <w:r>
        <w:rPr>
          <w:lang w:eastAsia="pl-PL"/>
        </w:rPr>
        <w:tab/>
        <w:t>1987r.</w:t>
      </w:r>
    </w:p>
    <w:p w14:paraId="18D7FCB8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Stan techniczny – stan dobry, wyłączona z eksploatacji, składowana w nieogrzewanym garażu, </w:t>
      </w:r>
      <w:r w:rsidRPr="006467CD">
        <w:rPr>
          <w:rFonts w:asciiTheme="minorHAnsi" w:hAnsiTheme="minorHAnsi" w:cstheme="minorHAnsi"/>
          <w:lang w:eastAsia="pl-PL"/>
        </w:rPr>
        <w:t>posiada dokumentację techniczną - DTR.</w:t>
      </w:r>
    </w:p>
    <w:p w14:paraId="3106D518" w14:textId="77777777" w:rsidR="00956888" w:rsidRPr="00D849E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6E29C0AC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PLISOWARKA TYP PM/BP-600</w:t>
      </w:r>
    </w:p>
    <w:p w14:paraId="52D18736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4B3CFEDB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Polymer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Papers</w:t>
      </w:r>
      <w:proofErr w:type="spellEnd"/>
      <w:r>
        <w:rPr>
          <w:lang w:eastAsia="pl-PL"/>
        </w:rPr>
        <w:t xml:space="preserve"> Limited</w:t>
      </w:r>
    </w:p>
    <w:p w14:paraId="7E09E209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PM/BP/5-50/600</w:t>
      </w:r>
    </w:p>
    <w:p w14:paraId="5C31623D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zakupu:</w:t>
      </w:r>
      <w:r>
        <w:rPr>
          <w:lang w:eastAsia="pl-PL"/>
        </w:rPr>
        <w:tab/>
      </w:r>
      <w:r>
        <w:rPr>
          <w:lang w:eastAsia="pl-PL"/>
        </w:rPr>
        <w:tab/>
        <w:t>1992r.</w:t>
      </w:r>
    </w:p>
    <w:p w14:paraId="6D929872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Nr seryjny:</w:t>
      </w:r>
      <w:r>
        <w:rPr>
          <w:lang w:eastAsia="pl-PL"/>
        </w:rPr>
        <w:tab/>
      </w:r>
      <w:r>
        <w:rPr>
          <w:lang w:eastAsia="pl-PL"/>
        </w:rPr>
        <w:tab/>
        <w:t>274</w:t>
      </w:r>
    </w:p>
    <w:p w14:paraId="2BEF48E6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sprawna, stan dobry, wyłączona z eksploatacji, składowana w nieogrzewanym namiocie.</w:t>
      </w:r>
    </w:p>
    <w:p w14:paraId="15CC6039" w14:textId="77777777" w:rsidR="00956888" w:rsidRPr="00D849E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5C9414D1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NAWIJARKA TYP ME-301</w:t>
      </w:r>
    </w:p>
    <w:p w14:paraId="37EF72EA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78183E71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  <w:t>Meteor</w:t>
      </w:r>
    </w:p>
    <w:p w14:paraId="5520612C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ME301</w:t>
      </w:r>
    </w:p>
    <w:p w14:paraId="563CB305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zakupu:</w:t>
      </w:r>
      <w:r>
        <w:rPr>
          <w:lang w:eastAsia="pl-PL"/>
        </w:rPr>
        <w:tab/>
      </w:r>
      <w:r>
        <w:rPr>
          <w:lang w:eastAsia="pl-PL"/>
        </w:rPr>
        <w:tab/>
        <w:t>1989r.</w:t>
      </w:r>
    </w:p>
    <w:p w14:paraId="71AC9F14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stan dobry, w eksploatacji, sprawna, składowana w ogrzewanym pomieszczeniu.</w:t>
      </w:r>
    </w:p>
    <w:p w14:paraId="30C56D1D" w14:textId="77777777" w:rsidR="00956888" w:rsidRPr="00B40764" w:rsidRDefault="00956888" w:rsidP="00956888">
      <w:pPr>
        <w:spacing w:after="0" w:line="240" w:lineRule="auto"/>
        <w:rPr>
          <w:lang w:eastAsia="pl-PL"/>
        </w:rPr>
      </w:pPr>
    </w:p>
    <w:p w14:paraId="20F7CA1A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ELEKTRODRĄŻARKA EROZYJNA AT-650</w:t>
      </w:r>
    </w:p>
    <w:p w14:paraId="5D1115BE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737C131B" w14:textId="77777777" w:rsidR="00956888" w:rsidRPr="00AC15BC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AC15BC">
        <w:rPr>
          <w:rFonts w:asciiTheme="minorHAnsi" w:hAnsiTheme="minorHAnsi" w:cstheme="minorHAnsi"/>
          <w:lang w:eastAsia="pl-PL"/>
        </w:rPr>
        <w:t>Producent:</w:t>
      </w:r>
      <w:r w:rsidRPr="00AC15BC"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proofErr w:type="spellStart"/>
      <w:r w:rsidRPr="00AC15BC">
        <w:rPr>
          <w:rFonts w:asciiTheme="minorHAnsi" w:hAnsiTheme="minorHAnsi" w:cstheme="minorHAnsi"/>
          <w:lang w:eastAsia="pl-PL"/>
        </w:rPr>
        <w:t>Sinitron</w:t>
      </w:r>
      <w:proofErr w:type="spellEnd"/>
    </w:p>
    <w:p w14:paraId="79F5E106" w14:textId="77777777" w:rsidR="00956888" w:rsidRPr="00AC15BC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AC15BC">
        <w:rPr>
          <w:rFonts w:asciiTheme="minorHAnsi" w:hAnsiTheme="minorHAnsi" w:cstheme="minorHAnsi"/>
          <w:lang w:eastAsia="pl-PL"/>
        </w:rPr>
        <w:t>Model:</w:t>
      </w:r>
      <w:r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AC15BC">
        <w:rPr>
          <w:rFonts w:asciiTheme="minorHAnsi" w:hAnsiTheme="minorHAnsi" w:cstheme="minorHAnsi"/>
          <w:lang w:eastAsia="pl-PL"/>
        </w:rPr>
        <w:tab/>
        <w:t>AT-650</w:t>
      </w:r>
    </w:p>
    <w:p w14:paraId="68C6AADF" w14:textId="77777777" w:rsidR="00956888" w:rsidRPr="00AC15BC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AC15BC">
        <w:rPr>
          <w:rFonts w:asciiTheme="minorHAnsi" w:hAnsiTheme="minorHAnsi" w:cstheme="minorHAnsi"/>
          <w:lang w:eastAsia="pl-PL"/>
        </w:rPr>
        <w:t>Rok zakupu:</w:t>
      </w:r>
      <w:r w:rsidRPr="00AC15BC">
        <w:rPr>
          <w:rFonts w:asciiTheme="minorHAnsi" w:hAnsiTheme="minorHAnsi" w:cstheme="minorHAnsi"/>
          <w:lang w:eastAsia="pl-PL"/>
        </w:rPr>
        <w:tab/>
        <w:t xml:space="preserve"> </w:t>
      </w:r>
      <w:r>
        <w:rPr>
          <w:rFonts w:asciiTheme="minorHAnsi" w:hAnsiTheme="minorHAnsi" w:cstheme="minorHAnsi"/>
          <w:lang w:eastAsia="pl-PL"/>
        </w:rPr>
        <w:tab/>
      </w:r>
      <w:r w:rsidRPr="00AC15BC">
        <w:rPr>
          <w:rFonts w:asciiTheme="minorHAnsi" w:hAnsiTheme="minorHAnsi" w:cstheme="minorHAnsi"/>
          <w:lang w:eastAsia="pl-PL"/>
        </w:rPr>
        <w:t>1992r.</w:t>
      </w:r>
    </w:p>
    <w:p w14:paraId="13733EB1" w14:textId="0046D2EA" w:rsidR="00BB298E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AC15BC">
        <w:rPr>
          <w:rFonts w:asciiTheme="minorHAnsi" w:hAnsiTheme="minorHAnsi" w:cstheme="minorHAnsi"/>
          <w:lang w:eastAsia="pl-PL"/>
        </w:rPr>
        <w:t>Stan techniczny – sprawna, stan dobry, w eksploatacji, zlokalizowana w ogrzewanej hali.</w:t>
      </w:r>
    </w:p>
    <w:p w14:paraId="240C6BC2" w14:textId="77777777" w:rsidR="00956888" w:rsidRPr="00AC15BC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7D9C90CE" w14:textId="183D64E2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ELEKTRODRĄŻARKA DRUTOWA ROBOFIL 29</w:t>
      </w:r>
      <w:r w:rsidR="00545426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0</w:t>
      </w:r>
    </w:p>
    <w:p w14:paraId="5B47D430" w14:textId="77777777" w:rsidR="00545426" w:rsidRPr="00545426" w:rsidRDefault="00545426" w:rsidP="00545426">
      <w:pPr>
        <w:pStyle w:val="Akapitzlist"/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7A6C28BE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Producent:</w:t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Charmilles</w:t>
      </w:r>
      <w:proofErr w:type="spellEnd"/>
      <w:r>
        <w:rPr>
          <w:lang w:eastAsia="pl-PL"/>
        </w:rPr>
        <w:t xml:space="preserve"> Technologies</w:t>
      </w:r>
    </w:p>
    <w:p w14:paraId="2263EF3F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Model: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proofErr w:type="spellStart"/>
      <w:r>
        <w:rPr>
          <w:lang w:eastAsia="pl-PL"/>
        </w:rPr>
        <w:t>Robofil</w:t>
      </w:r>
      <w:proofErr w:type="spellEnd"/>
      <w:r>
        <w:rPr>
          <w:lang w:eastAsia="pl-PL"/>
        </w:rPr>
        <w:t xml:space="preserve"> 290</w:t>
      </w:r>
    </w:p>
    <w:p w14:paraId="6EDDFEDA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Rok produkcji</w:t>
      </w:r>
      <w:r>
        <w:rPr>
          <w:lang w:eastAsia="pl-PL"/>
        </w:rPr>
        <w:tab/>
      </w:r>
      <w:r>
        <w:rPr>
          <w:lang w:eastAsia="pl-PL"/>
        </w:rPr>
        <w:tab/>
        <w:t>1995r.</w:t>
      </w:r>
    </w:p>
    <w:p w14:paraId="5586EF86" w14:textId="7777777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Masa: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2500kg</w:t>
      </w:r>
    </w:p>
    <w:p w14:paraId="713FCC6F" w14:textId="3025C397" w:rsidR="00956888" w:rsidRDefault="00956888" w:rsidP="00956888">
      <w:pPr>
        <w:spacing w:after="0" w:line="240" w:lineRule="auto"/>
        <w:rPr>
          <w:lang w:eastAsia="pl-PL"/>
        </w:rPr>
      </w:pPr>
      <w:r>
        <w:rPr>
          <w:lang w:eastAsia="pl-PL"/>
        </w:rPr>
        <w:t>Stan techniczny – niesprawna, stan niedostateczny, wyłączona z eksploatacji, składowana w nieogrzewanym garażu, do naprawy głównej/remontu</w:t>
      </w:r>
      <w:r w:rsidR="005F7E36">
        <w:rPr>
          <w:lang w:eastAsia="pl-PL"/>
        </w:rPr>
        <w:t>.</w:t>
      </w:r>
    </w:p>
    <w:p w14:paraId="668321BF" w14:textId="77777777" w:rsidR="0050006F" w:rsidRPr="005F7E36" w:rsidRDefault="0050006F" w:rsidP="00956888">
      <w:pPr>
        <w:spacing w:after="0" w:line="240" w:lineRule="auto"/>
        <w:rPr>
          <w:lang w:eastAsia="pl-PL"/>
        </w:rPr>
      </w:pPr>
    </w:p>
    <w:p w14:paraId="3792A14E" w14:textId="77777777" w:rsidR="00956888" w:rsidRDefault="00956888" w:rsidP="00956888">
      <w:pPr>
        <w:pStyle w:val="Akapitzlist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  <w:r w:rsidRPr="003D0125"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  <w:t>WIERTARKA KOORDYNACYJNA</w:t>
      </w:r>
    </w:p>
    <w:p w14:paraId="0F43053B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b/>
          <w:bCs/>
          <w:color w:val="2F5496" w:themeColor="accent1" w:themeShade="BF"/>
          <w:lang w:eastAsia="pl-PL"/>
        </w:rPr>
      </w:pPr>
    </w:p>
    <w:p w14:paraId="192C5E62" w14:textId="77777777" w:rsidR="00956888" w:rsidRPr="00AC15BC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AC15BC">
        <w:rPr>
          <w:rFonts w:asciiTheme="minorHAnsi" w:hAnsiTheme="minorHAnsi" w:cstheme="minorHAnsi"/>
          <w:lang w:eastAsia="pl-PL"/>
        </w:rPr>
        <w:t xml:space="preserve">Producent: </w:t>
      </w:r>
      <w:r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proofErr w:type="spellStart"/>
      <w:r w:rsidRPr="00AC15BC">
        <w:rPr>
          <w:rFonts w:asciiTheme="minorHAnsi" w:hAnsiTheme="minorHAnsi" w:cstheme="minorHAnsi"/>
          <w:lang w:eastAsia="pl-PL"/>
        </w:rPr>
        <w:t>Stankoimport</w:t>
      </w:r>
      <w:proofErr w:type="spellEnd"/>
    </w:p>
    <w:p w14:paraId="562DA70C" w14:textId="77777777" w:rsidR="00956888" w:rsidRPr="00AC15BC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AC15BC">
        <w:rPr>
          <w:rFonts w:asciiTheme="minorHAnsi" w:hAnsiTheme="minorHAnsi" w:cstheme="minorHAnsi"/>
          <w:lang w:eastAsia="pl-PL"/>
        </w:rPr>
        <w:t>Model:</w:t>
      </w:r>
      <w:r w:rsidRPr="00AC15BC"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AC15BC">
        <w:rPr>
          <w:rFonts w:asciiTheme="minorHAnsi" w:hAnsiTheme="minorHAnsi" w:cstheme="minorHAnsi"/>
          <w:lang w:eastAsia="pl-PL"/>
        </w:rPr>
        <w:t>2B440</w:t>
      </w:r>
    </w:p>
    <w:p w14:paraId="306E6235" w14:textId="77777777" w:rsidR="00956888" w:rsidRPr="00AC15BC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AC15BC">
        <w:rPr>
          <w:rFonts w:asciiTheme="minorHAnsi" w:hAnsiTheme="minorHAnsi" w:cstheme="minorHAnsi"/>
          <w:lang w:eastAsia="pl-PL"/>
        </w:rPr>
        <w:t xml:space="preserve">Rok produkcji: </w:t>
      </w:r>
      <w:r>
        <w:rPr>
          <w:rFonts w:asciiTheme="minorHAnsi" w:hAnsiTheme="minorHAnsi" w:cstheme="minorHAnsi"/>
          <w:lang w:eastAsia="pl-PL"/>
        </w:rPr>
        <w:tab/>
      </w:r>
      <w:r>
        <w:rPr>
          <w:rFonts w:asciiTheme="minorHAnsi" w:hAnsiTheme="minorHAnsi" w:cstheme="minorHAnsi"/>
          <w:lang w:eastAsia="pl-PL"/>
        </w:rPr>
        <w:tab/>
      </w:r>
      <w:r w:rsidRPr="00AC15BC">
        <w:rPr>
          <w:rFonts w:asciiTheme="minorHAnsi" w:hAnsiTheme="minorHAnsi" w:cstheme="minorHAnsi"/>
          <w:lang w:eastAsia="pl-PL"/>
        </w:rPr>
        <w:t xml:space="preserve"> 1965r.</w:t>
      </w:r>
    </w:p>
    <w:p w14:paraId="15BA65D8" w14:textId="77777777" w:rsidR="00956888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  <w:r w:rsidRPr="00AC15BC">
        <w:rPr>
          <w:rFonts w:asciiTheme="minorHAnsi" w:hAnsiTheme="minorHAnsi" w:cstheme="minorHAnsi"/>
          <w:lang w:eastAsia="pl-PL"/>
        </w:rPr>
        <w:t>Stan techniczny – stan dobry, w eksploatacji, sprawna, składowana w ogrzewanej hal</w:t>
      </w:r>
      <w:r>
        <w:rPr>
          <w:rFonts w:asciiTheme="minorHAnsi" w:hAnsiTheme="minorHAnsi" w:cstheme="minorHAnsi"/>
          <w:lang w:eastAsia="pl-PL"/>
        </w:rPr>
        <w:t>i.</w:t>
      </w:r>
    </w:p>
    <w:p w14:paraId="1448CA4C" w14:textId="77777777" w:rsidR="007708CA" w:rsidRDefault="007708CA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2AE1DA19" w14:textId="77777777" w:rsidR="00956888" w:rsidRPr="009C1870" w:rsidRDefault="00956888" w:rsidP="00956888">
      <w:pPr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3578C7A0" w14:textId="77777777" w:rsidR="00956888" w:rsidRPr="003D0125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I. </w:t>
      </w:r>
      <w:r w:rsidRPr="003D0125">
        <w:rPr>
          <w:rFonts w:asciiTheme="minorHAnsi" w:hAnsiTheme="minorHAnsi" w:cstheme="minorHAnsi"/>
          <w:b/>
        </w:rPr>
        <w:t>Miejsce, w którym można obejrzeć sprzedawane składniki aktywów trwałych</w:t>
      </w:r>
      <w:r>
        <w:rPr>
          <w:rFonts w:asciiTheme="minorHAnsi" w:hAnsiTheme="minorHAnsi" w:cstheme="minorHAnsi"/>
          <w:b/>
        </w:rPr>
        <w:t xml:space="preserve"> to:</w:t>
      </w:r>
    </w:p>
    <w:p w14:paraId="758F1718" w14:textId="0563631D" w:rsidR="00956888" w:rsidRPr="00601A19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Cs/>
          <w:vertAlign w:val="superscript"/>
        </w:rPr>
      </w:pPr>
      <w:r w:rsidRPr="005B6D72">
        <w:rPr>
          <w:rFonts w:asciiTheme="minorHAnsi" w:hAnsiTheme="minorHAnsi" w:cstheme="minorHAnsi"/>
          <w:bCs/>
        </w:rPr>
        <w:t xml:space="preserve">siedziba PSO „MASKPOL” S.A., </w:t>
      </w:r>
      <w:r>
        <w:rPr>
          <w:rFonts w:asciiTheme="minorHAnsi" w:hAnsiTheme="minorHAnsi" w:cstheme="minorHAnsi"/>
          <w:bCs/>
        </w:rPr>
        <w:t>w dni robocze od poniedziałku do piątku w godz. od 8</w:t>
      </w:r>
      <w:r>
        <w:rPr>
          <w:rFonts w:asciiTheme="minorHAnsi" w:hAnsiTheme="minorHAnsi" w:cstheme="minorHAnsi"/>
          <w:bCs/>
          <w:vertAlign w:val="superscript"/>
        </w:rPr>
        <w:t>00</w:t>
      </w:r>
      <w:r>
        <w:rPr>
          <w:rFonts w:asciiTheme="minorHAnsi" w:hAnsiTheme="minorHAnsi" w:cstheme="minorHAnsi"/>
          <w:bCs/>
        </w:rPr>
        <w:t>-1</w:t>
      </w:r>
      <w:r w:rsidR="007B1F2A">
        <w:rPr>
          <w:rFonts w:asciiTheme="minorHAnsi" w:hAnsiTheme="minorHAnsi" w:cstheme="minorHAnsi"/>
          <w:bCs/>
        </w:rPr>
        <w:t>4</w:t>
      </w:r>
      <w:r>
        <w:rPr>
          <w:rFonts w:asciiTheme="minorHAnsi" w:hAnsiTheme="minorHAnsi" w:cstheme="minorHAnsi"/>
          <w:bCs/>
          <w:vertAlign w:val="superscript"/>
        </w:rPr>
        <w:t xml:space="preserve">00  </w:t>
      </w:r>
      <w:r>
        <w:rPr>
          <w:rFonts w:asciiTheme="minorHAnsi" w:hAnsiTheme="minorHAnsi" w:cstheme="minorHAnsi"/>
          <w:bCs/>
        </w:rPr>
        <w:t xml:space="preserve">od dnia </w:t>
      </w:r>
      <w:r w:rsidR="00A77815">
        <w:rPr>
          <w:rFonts w:asciiTheme="minorHAnsi" w:hAnsiTheme="minorHAnsi" w:cstheme="minorHAnsi"/>
          <w:b/>
          <w:color w:val="7030A0"/>
        </w:rPr>
        <w:t>1</w:t>
      </w:r>
      <w:r w:rsidR="005F7E36">
        <w:rPr>
          <w:rFonts w:asciiTheme="minorHAnsi" w:hAnsiTheme="minorHAnsi" w:cstheme="minorHAnsi"/>
          <w:b/>
          <w:color w:val="7030A0"/>
        </w:rPr>
        <w:t>6</w:t>
      </w:r>
      <w:r w:rsidR="00A77815">
        <w:rPr>
          <w:rFonts w:asciiTheme="minorHAnsi" w:hAnsiTheme="minorHAnsi" w:cstheme="minorHAnsi"/>
          <w:b/>
          <w:color w:val="7030A0"/>
        </w:rPr>
        <w:t>.</w:t>
      </w:r>
      <w:r w:rsidR="005F7E36">
        <w:rPr>
          <w:rFonts w:asciiTheme="minorHAnsi" w:hAnsiTheme="minorHAnsi" w:cstheme="minorHAnsi"/>
          <w:b/>
          <w:color w:val="7030A0"/>
        </w:rPr>
        <w:t>10</w:t>
      </w:r>
      <w:r w:rsidRPr="00E428DA">
        <w:rPr>
          <w:rFonts w:asciiTheme="minorHAnsi" w:hAnsiTheme="minorHAnsi" w:cstheme="minorHAnsi"/>
          <w:b/>
          <w:color w:val="7030A0"/>
        </w:rPr>
        <w:t>.2023r.</w:t>
      </w:r>
      <w:r w:rsidRPr="00E428DA">
        <w:rPr>
          <w:rFonts w:asciiTheme="minorHAnsi" w:hAnsiTheme="minorHAnsi" w:cstheme="minorHAnsi"/>
          <w:bCs/>
          <w:color w:val="7030A0"/>
        </w:rPr>
        <w:t xml:space="preserve"> </w:t>
      </w:r>
      <w:r>
        <w:rPr>
          <w:rFonts w:asciiTheme="minorHAnsi" w:hAnsiTheme="minorHAnsi" w:cstheme="minorHAnsi"/>
          <w:bCs/>
        </w:rPr>
        <w:t xml:space="preserve">do dnia </w:t>
      </w:r>
      <w:r w:rsidR="00A77815">
        <w:rPr>
          <w:rFonts w:asciiTheme="minorHAnsi" w:hAnsiTheme="minorHAnsi" w:cstheme="minorHAnsi"/>
          <w:b/>
          <w:color w:val="7030A0"/>
        </w:rPr>
        <w:t>2</w:t>
      </w:r>
      <w:r w:rsidR="005F7E36">
        <w:rPr>
          <w:rFonts w:asciiTheme="minorHAnsi" w:hAnsiTheme="minorHAnsi" w:cstheme="minorHAnsi"/>
          <w:b/>
          <w:color w:val="7030A0"/>
        </w:rPr>
        <w:t>7</w:t>
      </w:r>
      <w:r w:rsidR="00A77815">
        <w:rPr>
          <w:rFonts w:asciiTheme="minorHAnsi" w:hAnsiTheme="minorHAnsi" w:cstheme="minorHAnsi"/>
          <w:b/>
          <w:color w:val="7030A0"/>
        </w:rPr>
        <w:t>.</w:t>
      </w:r>
      <w:r w:rsidR="005F7E36">
        <w:rPr>
          <w:rFonts w:asciiTheme="minorHAnsi" w:hAnsiTheme="minorHAnsi" w:cstheme="minorHAnsi"/>
          <w:b/>
          <w:color w:val="7030A0"/>
        </w:rPr>
        <w:t>10</w:t>
      </w:r>
      <w:r w:rsidRPr="00E428DA">
        <w:rPr>
          <w:rFonts w:asciiTheme="minorHAnsi" w:hAnsiTheme="minorHAnsi" w:cstheme="minorHAnsi"/>
          <w:b/>
          <w:color w:val="7030A0"/>
        </w:rPr>
        <w:t>.2023r</w:t>
      </w:r>
      <w:r w:rsidR="009A4F1B" w:rsidRPr="00E428DA">
        <w:rPr>
          <w:rFonts w:asciiTheme="minorHAnsi" w:hAnsiTheme="minorHAnsi" w:cstheme="minorHAnsi"/>
          <w:bCs/>
          <w:color w:val="7030A0"/>
        </w:rPr>
        <w:t>.</w:t>
      </w:r>
      <w:r>
        <w:rPr>
          <w:rFonts w:asciiTheme="minorHAnsi" w:hAnsiTheme="minorHAnsi" w:cstheme="minorHAnsi"/>
          <w:bCs/>
        </w:rPr>
        <w:t xml:space="preserve">, </w:t>
      </w:r>
      <w:r w:rsidRPr="005B6D72">
        <w:rPr>
          <w:rFonts w:asciiTheme="minorHAnsi" w:hAnsiTheme="minorHAnsi" w:cstheme="minorHAnsi"/>
          <w:bCs/>
        </w:rPr>
        <w:t xml:space="preserve">po wcześniejszym </w:t>
      </w:r>
      <w:r>
        <w:rPr>
          <w:rFonts w:asciiTheme="minorHAnsi" w:hAnsiTheme="minorHAnsi" w:cstheme="minorHAnsi"/>
          <w:bCs/>
        </w:rPr>
        <w:t xml:space="preserve">ustaleniu terminu </w:t>
      </w:r>
      <w:r w:rsidRPr="005B6D72">
        <w:rPr>
          <w:rFonts w:asciiTheme="minorHAnsi" w:hAnsiTheme="minorHAnsi" w:cstheme="minorHAnsi"/>
          <w:bCs/>
        </w:rPr>
        <w:t>z osobą uprawnioną do kontaktów.</w:t>
      </w:r>
    </w:p>
    <w:p w14:paraId="0D75E8FC" w14:textId="77777777" w:rsidR="00956888" w:rsidRPr="005B6D72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7F77C95C" w14:textId="77777777" w:rsidR="00956888" w:rsidRPr="0094638D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 xml:space="preserve">II. </w:t>
      </w:r>
      <w:r w:rsidRPr="0094638D">
        <w:rPr>
          <w:rFonts w:asciiTheme="minorHAnsi" w:hAnsiTheme="minorHAnsi" w:cstheme="minorHAnsi"/>
          <w:b/>
        </w:rPr>
        <w:t>Przetarg przeprowadzony zostanie w formie przetargu pisemnego (zbieranie ofert).</w:t>
      </w:r>
    </w:p>
    <w:p w14:paraId="3174C901" w14:textId="77777777" w:rsidR="00956888" w:rsidRPr="00CB058C" w:rsidRDefault="00956888" w:rsidP="0095688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B058C">
        <w:rPr>
          <w:rFonts w:asciiTheme="minorHAnsi" w:hAnsiTheme="minorHAnsi" w:cstheme="minorHAnsi"/>
        </w:rPr>
        <w:t xml:space="preserve">Oferty składane są na piśmie, zgodnie z formularzem ofertowym- </w:t>
      </w:r>
      <w:r w:rsidRPr="00CF67A7">
        <w:rPr>
          <w:rFonts w:asciiTheme="minorHAnsi" w:hAnsiTheme="minorHAnsi" w:cstheme="minorHAnsi"/>
          <w:b/>
          <w:bCs/>
        </w:rPr>
        <w:t>załącznik nr 1</w:t>
      </w:r>
      <w:r w:rsidRPr="00CB058C">
        <w:rPr>
          <w:rFonts w:asciiTheme="minorHAnsi" w:hAnsiTheme="minorHAnsi" w:cstheme="minorHAnsi"/>
        </w:rPr>
        <w:t>.</w:t>
      </w:r>
    </w:p>
    <w:p w14:paraId="68500B7F" w14:textId="77777777" w:rsidR="00956888" w:rsidRPr="00CB058C" w:rsidRDefault="00956888" w:rsidP="0095688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B058C">
        <w:rPr>
          <w:rFonts w:asciiTheme="minorHAnsi" w:hAnsiTheme="minorHAnsi" w:cstheme="minorHAnsi"/>
        </w:rPr>
        <w:t>Do oferty należy dołączyć</w:t>
      </w:r>
      <w:r>
        <w:rPr>
          <w:rFonts w:asciiTheme="minorHAnsi" w:hAnsiTheme="minorHAnsi" w:cstheme="minorHAnsi"/>
        </w:rPr>
        <w:t>:</w:t>
      </w:r>
    </w:p>
    <w:p w14:paraId="61D5E2B3" w14:textId="77777777" w:rsidR="00956888" w:rsidRPr="00CB058C" w:rsidRDefault="00956888" w:rsidP="0095688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B058C">
        <w:rPr>
          <w:rFonts w:asciiTheme="minorHAnsi" w:hAnsiTheme="minorHAnsi" w:cstheme="minorHAnsi"/>
        </w:rPr>
        <w:t xml:space="preserve">-dowód wniesienia wadium oraz </w:t>
      </w:r>
    </w:p>
    <w:p w14:paraId="6566C584" w14:textId="77777777" w:rsidR="00956888" w:rsidRDefault="00956888" w:rsidP="0095688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B058C">
        <w:rPr>
          <w:rFonts w:asciiTheme="minorHAnsi" w:hAnsiTheme="minorHAnsi" w:cstheme="minorHAnsi"/>
        </w:rPr>
        <w:t>-oświadczenie oferenta według wzoru -</w:t>
      </w:r>
      <w:r w:rsidRPr="00601A19">
        <w:rPr>
          <w:rFonts w:asciiTheme="minorHAnsi" w:hAnsiTheme="minorHAnsi" w:cstheme="minorHAnsi"/>
          <w:b/>
          <w:bCs/>
        </w:rPr>
        <w:t xml:space="preserve"> załącznik</w:t>
      </w:r>
      <w:r w:rsidRPr="00CF67A7">
        <w:rPr>
          <w:rFonts w:asciiTheme="minorHAnsi" w:hAnsiTheme="minorHAnsi" w:cstheme="minorHAnsi"/>
          <w:b/>
          <w:bCs/>
        </w:rPr>
        <w:t xml:space="preserve"> nr 2</w:t>
      </w:r>
      <w:r>
        <w:rPr>
          <w:rFonts w:asciiTheme="minorHAnsi" w:hAnsiTheme="minorHAnsi" w:cstheme="minorHAnsi"/>
        </w:rPr>
        <w:t>.</w:t>
      </w:r>
    </w:p>
    <w:p w14:paraId="32B446A6" w14:textId="77777777" w:rsidR="00956888" w:rsidRPr="00605385" w:rsidRDefault="00956888" w:rsidP="0095688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9072525" w14:textId="2AAE693A" w:rsidR="00956888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94638D">
        <w:rPr>
          <w:rFonts w:asciiTheme="minorHAnsi" w:hAnsiTheme="minorHAnsi" w:cstheme="minorHAnsi"/>
          <w:b/>
          <w:bCs/>
        </w:rPr>
        <w:t>II</w:t>
      </w:r>
      <w:r>
        <w:rPr>
          <w:rFonts w:asciiTheme="minorHAnsi" w:hAnsiTheme="minorHAnsi" w:cstheme="minorHAnsi"/>
          <w:b/>
          <w:bCs/>
        </w:rPr>
        <w:t>I</w:t>
      </w:r>
      <w:r w:rsidRPr="0094638D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Pr="002449FF">
        <w:rPr>
          <w:rFonts w:asciiTheme="minorHAnsi" w:hAnsiTheme="minorHAnsi" w:cstheme="minorHAnsi"/>
          <w:b/>
        </w:rPr>
        <w:t>Termin składania ofert:</w:t>
      </w:r>
      <w:r w:rsidRPr="002449FF">
        <w:rPr>
          <w:rFonts w:asciiTheme="minorHAnsi" w:hAnsiTheme="minorHAnsi" w:cstheme="minorHAnsi"/>
          <w:b/>
          <w:bCs/>
        </w:rPr>
        <w:t xml:space="preserve"> </w:t>
      </w:r>
      <w:r w:rsidRPr="00E428DA">
        <w:rPr>
          <w:rFonts w:asciiTheme="minorHAnsi" w:hAnsiTheme="minorHAnsi" w:cstheme="minorHAnsi"/>
          <w:b/>
          <w:bCs/>
          <w:color w:val="7030A0"/>
        </w:rPr>
        <w:t xml:space="preserve">do dnia </w:t>
      </w:r>
      <w:r w:rsidR="00A77815">
        <w:rPr>
          <w:rFonts w:asciiTheme="minorHAnsi" w:hAnsiTheme="minorHAnsi" w:cstheme="minorHAnsi"/>
          <w:b/>
          <w:bCs/>
          <w:color w:val="7030A0"/>
        </w:rPr>
        <w:t>2</w:t>
      </w:r>
      <w:r w:rsidR="005F7E36">
        <w:rPr>
          <w:rFonts w:asciiTheme="minorHAnsi" w:hAnsiTheme="minorHAnsi" w:cstheme="minorHAnsi"/>
          <w:b/>
          <w:bCs/>
          <w:color w:val="7030A0"/>
        </w:rPr>
        <w:t>7</w:t>
      </w:r>
      <w:r w:rsidRPr="00E428DA">
        <w:rPr>
          <w:rFonts w:asciiTheme="minorHAnsi" w:hAnsiTheme="minorHAnsi" w:cstheme="minorHAnsi"/>
          <w:b/>
          <w:bCs/>
          <w:color w:val="7030A0"/>
        </w:rPr>
        <w:t>.</w:t>
      </w:r>
      <w:r w:rsidR="005F7E36">
        <w:rPr>
          <w:rFonts w:asciiTheme="minorHAnsi" w:hAnsiTheme="minorHAnsi" w:cstheme="minorHAnsi"/>
          <w:b/>
          <w:bCs/>
          <w:color w:val="7030A0"/>
        </w:rPr>
        <w:t>10</w:t>
      </w:r>
      <w:r w:rsidRPr="00E428DA">
        <w:rPr>
          <w:rFonts w:asciiTheme="minorHAnsi" w:hAnsiTheme="minorHAnsi" w:cstheme="minorHAnsi"/>
          <w:b/>
          <w:bCs/>
          <w:color w:val="7030A0"/>
        </w:rPr>
        <w:t>.2023r. godzina 10</w:t>
      </w:r>
      <w:r w:rsidRPr="00E428DA">
        <w:rPr>
          <w:rFonts w:asciiTheme="minorHAnsi" w:hAnsiTheme="minorHAnsi" w:cstheme="minorHAnsi"/>
          <w:b/>
          <w:bCs/>
          <w:color w:val="7030A0"/>
          <w:vertAlign w:val="superscript"/>
        </w:rPr>
        <w:t>00</w:t>
      </w:r>
      <w:r>
        <w:rPr>
          <w:rFonts w:asciiTheme="minorHAnsi" w:hAnsiTheme="minorHAnsi" w:cstheme="minorHAnsi"/>
          <w:b/>
          <w:bCs/>
        </w:rPr>
        <w:t>.</w:t>
      </w:r>
    </w:p>
    <w:p w14:paraId="3228EA4A" w14:textId="77777777" w:rsidR="00956888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66B0D74C" w14:textId="77777777" w:rsidR="00956888" w:rsidRPr="005B6D72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bCs/>
        </w:rPr>
        <w:t xml:space="preserve">IV. </w:t>
      </w:r>
      <w:r w:rsidRPr="005B6D72">
        <w:rPr>
          <w:rFonts w:asciiTheme="minorHAnsi" w:hAnsiTheme="minorHAnsi" w:cstheme="minorHAnsi"/>
          <w:b/>
        </w:rPr>
        <w:t>Miejsce składania ofert:</w:t>
      </w:r>
    </w:p>
    <w:p w14:paraId="29406437" w14:textId="77777777" w:rsidR="00956888" w:rsidRPr="005B6D72" w:rsidRDefault="00956888" w:rsidP="0095688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5B6D72">
        <w:rPr>
          <w:rFonts w:asciiTheme="minorHAnsi" w:hAnsiTheme="minorHAnsi" w:cstheme="minorHAnsi"/>
        </w:rPr>
        <w:t>W siedzibie Spółki, tj. w miejscowości Konieczki, 42-140 Panki, w Kancelarii Ogólnej Spółki lub na adres korespondencyjny: PSO „MASKPOL” S.A. Konieczki, 42-140 Panki.</w:t>
      </w:r>
    </w:p>
    <w:p w14:paraId="26515126" w14:textId="77777777" w:rsidR="00956888" w:rsidRPr="005B6D72" w:rsidRDefault="00956888" w:rsidP="0095688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8A2D701" w14:textId="77777777" w:rsidR="00956888" w:rsidRPr="005B6D72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V. </w:t>
      </w:r>
      <w:r w:rsidRPr="005B6D72">
        <w:rPr>
          <w:rFonts w:asciiTheme="minorHAnsi" w:hAnsiTheme="minorHAnsi" w:cstheme="minorHAnsi"/>
          <w:b/>
        </w:rPr>
        <w:t>Koperta z ofertą musi być zaklejona i oznakowana w następujący sposób:</w:t>
      </w:r>
    </w:p>
    <w:p w14:paraId="29E97C95" w14:textId="77777777" w:rsidR="009F5059" w:rsidRDefault="009F5059" w:rsidP="009F5059">
      <w:pPr>
        <w:spacing w:after="0" w:line="240" w:lineRule="auto"/>
        <w:jc w:val="center"/>
        <w:rPr>
          <w:rFonts w:asciiTheme="minorHAnsi" w:hAnsiTheme="minorHAnsi" w:cstheme="minorHAnsi"/>
          <w:color w:val="FF0000"/>
        </w:rPr>
      </w:pPr>
    </w:p>
    <w:p w14:paraId="3A1EFDAE" w14:textId="0D0C3F6A" w:rsidR="00956888" w:rsidRPr="00E428DA" w:rsidRDefault="00956888" w:rsidP="009F5059">
      <w:pPr>
        <w:spacing w:after="0" w:line="240" w:lineRule="auto"/>
        <w:jc w:val="center"/>
        <w:rPr>
          <w:rFonts w:asciiTheme="minorHAnsi" w:hAnsiTheme="minorHAnsi" w:cstheme="minorHAnsi"/>
          <w:color w:val="7030A0"/>
        </w:rPr>
      </w:pPr>
      <w:r w:rsidRPr="00E428DA">
        <w:rPr>
          <w:rFonts w:asciiTheme="minorHAnsi" w:hAnsiTheme="minorHAnsi" w:cstheme="minorHAnsi"/>
          <w:color w:val="7030A0"/>
        </w:rPr>
        <w:t>PSO „MASKPOL” S.A. z siedzibą w Konieczkach</w:t>
      </w:r>
    </w:p>
    <w:p w14:paraId="51F6DE84" w14:textId="77777777" w:rsidR="00956888" w:rsidRPr="00E428DA" w:rsidRDefault="00956888" w:rsidP="009F5059">
      <w:pPr>
        <w:spacing w:after="0" w:line="240" w:lineRule="auto"/>
        <w:jc w:val="center"/>
        <w:rPr>
          <w:rFonts w:asciiTheme="minorHAnsi" w:hAnsiTheme="minorHAnsi" w:cstheme="minorHAnsi"/>
          <w:color w:val="7030A0"/>
        </w:rPr>
      </w:pPr>
      <w:r w:rsidRPr="00E428DA">
        <w:rPr>
          <w:rFonts w:asciiTheme="minorHAnsi" w:hAnsiTheme="minorHAnsi" w:cstheme="minorHAnsi"/>
          <w:color w:val="7030A0"/>
        </w:rPr>
        <w:t>Oferta na sprzedaż składników aktywów trwałych:</w:t>
      </w:r>
    </w:p>
    <w:p w14:paraId="25CF3BB0" w14:textId="77777777" w:rsidR="009A4F1B" w:rsidRPr="00E428DA" w:rsidRDefault="009A4F1B" w:rsidP="009F5059">
      <w:pPr>
        <w:spacing w:after="0" w:line="240" w:lineRule="auto"/>
        <w:jc w:val="center"/>
        <w:rPr>
          <w:rFonts w:asciiTheme="minorHAnsi" w:hAnsiTheme="minorHAnsi" w:cstheme="minorHAnsi"/>
          <w:color w:val="7030A0"/>
        </w:rPr>
      </w:pPr>
    </w:p>
    <w:p w14:paraId="06C353C9" w14:textId="77777777" w:rsidR="00956888" w:rsidRPr="00E428DA" w:rsidRDefault="00956888" w:rsidP="00956888">
      <w:pPr>
        <w:spacing w:after="0" w:line="240" w:lineRule="auto"/>
        <w:jc w:val="center"/>
        <w:rPr>
          <w:rFonts w:asciiTheme="minorHAnsi" w:hAnsiTheme="minorHAnsi" w:cstheme="minorHAnsi"/>
          <w:color w:val="7030A0"/>
        </w:rPr>
      </w:pPr>
      <w:r w:rsidRPr="00E428DA">
        <w:rPr>
          <w:rFonts w:asciiTheme="minorHAnsi" w:hAnsiTheme="minorHAnsi" w:cstheme="minorHAnsi"/>
          <w:color w:val="7030A0"/>
        </w:rPr>
        <w:t>…………………………………………………………..</w:t>
      </w:r>
    </w:p>
    <w:p w14:paraId="0E71F3BB" w14:textId="77777777" w:rsidR="00956888" w:rsidRPr="00E428DA" w:rsidRDefault="00956888" w:rsidP="00956888">
      <w:pPr>
        <w:spacing w:after="0" w:line="240" w:lineRule="auto"/>
        <w:jc w:val="center"/>
        <w:rPr>
          <w:rFonts w:asciiTheme="minorHAnsi" w:hAnsiTheme="minorHAnsi" w:cstheme="minorHAnsi"/>
          <w:color w:val="7030A0"/>
        </w:rPr>
      </w:pPr>
      <w:r w:rsidRPr="00E428DA">
        <w:rPr>
          <w:rFonts w:asciiTheme="minorHAnsi" w:hAnsiTheme="minorHAnsi" w:cstheme="minorHAnsi"/>
          <w:color w:val="7030A0"/>
        </w:rPr>
        <w:t>(nazwa składnika aktywów trwałych)</w:t>
      </w:r>
    </w:p>
    <w:p w14:paraId="449FF8C4" w14:textId="77777777" w:rsidR="00956888" w:rsidRPr="00E428DA" w:rsidRDefault="00956888" w:rsidP="00956888">
      <w:pPr>
        <w:spacing w:after="0" w:line="240" w:lineRule="auto"/>
        <w:jc w:val="center"/>
        <w:rPr>
          <w:rFonts w:asciiTheme="minorHAnsi" w:hAnsiTheme="minorHAnsi" w:cstheme="minorHAnsi"/>
          <w:color w:val="7030A0"/>
        </w:rPr>
      </w:pPr>
      <w:r w:rsidRPr="00E428DA">
        <w:rPr>
          <w:rFonts w:asciiTheme="minorHAnsi" w:hAnsiTheme="minorHAnsi" w:cstheme="minorHAnsi"/>
          <w:color w:val="7030A0"/>
        </w:rPr>
        <w:t>Nr postępowania:…………………….</w:t>
      </w:r>
    </w:p>
    <w:p w14:paraId="48175B02" w14:textId="77777777" w:rsidR="00956888" w:rsidRPr="00E428DA" w:rsidRDefault="00956888" w:rsidP="00956888">
      <w:pPr>
        <w:spacing w:after="0" w:line="240" w:lineRule="auto"/>
        <w:jc w:val="center"/>
        <w:rPr>
          <w:rFonts w:asciiTheme="minorHAnsi" w:hAnsiTheme="minorHAnsi" w:cstheme="minorHAnsi"/>
          <w:color w:val="7030A0"/>
        </w:rPr>
      </w:pPr>
      <w:r w:rsidRPr="00E428DA">
        <w:rPr>
          <w:rFonts w:asciiTheme="minorHAnsi" w:hAnsiTheme="minorHAnsi" w:cstheme="minorHAnsi"/>
          <w:color w:val="7030A0"/>
        </w:rPr>
        <w:t>Nie otwierać przed terminem:………… Godzina:…………</w:t>
      </w:r>
    </w:p>
    <w:p w14:paraId="2614FFA3" w14:textId="77777777" w:rsidR="009A4F1B" w:rsidRPr="009F5059" w:rsidRDefault="009A4F1B" w:rsidP="00BF1F68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14:paraId="430B3378" w14:textId="77777777" w:rsidR="00956888" w:rsidRPr="005B6D72" w:rsidRDefault="00956888" w:rsidP="00956888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5B6D72">
        <w:rPr>
          <w:rFonts w:asciiTheme="minorHAnsi" w:hAnsiTheme="minorHAnsi" w:cstheme="minorHAnsi"/>
          <w:b/>
        </w:rPr>
        <w:t>V</w:t>
      </w:r>
      <w:r>
        <w:rPr>
          <w:rFonts w:asciiTheme="minorHAnsi" w:hAnsiTheme="minorHAnsi" w:cstheme="minorHAnsi"/>
          <w:b/>
        </w:rPr>
        <w:t xml:space="preserve">I. </w:t>
      </w:r>
      <w:r w:rsidRPr="005B6D72">
        <w:rPr>
          <w:rFonts w:asciiTheme="minorHAnsi" w:hAnsiTheme="minorHAnsi" w:cstheme="minorHAnsi"/>
          <w:b/>
        </w:rPr>
        <w:t>Miejsce i termin otwarcia ofert:</w:t>
      </w:r>
    </w:p>
    <w:p w14:paraId="1FC250F9" w14:textId="6501F365" w:rsidR="00956888" w:rsidRPr="00E911F8" w:rsidRDefault="00956888" w:rsidP="00956888">
      <w:pPr>
        <w:spacing w:line="240" w:lineRule="auto"/>
        <w:jc w:val="both"/>
        <w:rPr>
          <w:rFonts w:asciiTheme="minorHAnsi" w:hAnsiTheme="minorHAnsi" w:cstheme="minorHAnsi"/>
          <w:b/>
          <w:bCs/>
          <w:color w:val="FF0000"/>
        </w:rPr>
      </w:pPr>
      <w:r w:rsidRPr="005B6D72">
        <w:rPr>
          <w:rFonts w:asciiTheme="minorHAnsi" w:hAnsiTheme="minorHAnsi" w:cstheme="minorHAnsi"/>
        </w:rPr>
        <w:t xml:space="preserve">W siedzibie </w:t>
      </w:r>
      <w:r w:rsidR="009A4F1B">
        <w:rPr>
          <w:rFonts w:asciiTheme="minorHAnsi" w:hAnsiTheme="minorHAnsi" w:cstheme="minorHAnsi"/>
        </w:rPr>
        <w:t>S</w:t>
      </w:r>
      <w:r w:rsidRPr="005B6D72">
        <w:rPr>
          <w:rFonts w:asciiTheme="minorHAnsi" w:hAnsiTheme="minorHAnsi" w:cstheme="minorHAnsi"/>
        </w:rPr>
        <w:t>półki, tj. w miejscowości Konieczki, 42-140 Panki, w Sali Konferencyjnej w dniu</w:t>
      </w:r>
      <w:r w:rsidR="00A77815">
        <w:rPr>
          <w:rFonts w:asciiTheme="minorHAnsi" w:hAnsiTheme="minorHAnsi" w:cstheme="minorHAnsi"/>
        </w:rPr>
        <w:t xml:space="preserve"> </w:t>
      </w:r>
      <w:r w:rsidR="005F7E36">
        <w:rPr>
          <w:rFonts w:asciiTheme="minorHAnsi" w:hAnsiTheme="minorHAnsi" w:cstheme="minorHAnsi"/>
          <w:b/>
          <w:bCs/>
          <w:color w:val="7030A0"/>
        </w:rPr>
        <w:t>31</w:t>
      </w:r>
      <w:r w:rsidR="00A77815">
        <w:rPr>
          <w:rFonts w:asciiTheme="minorHAnsi" w:hAnsiTheme="minorHAnsi" w:cstheme="minorHAnsi"/>
          <w:b/>
          <w:bCs/>
          <w:color w:val="7030A0"/>
        </w:rPr>
        <w:t>.</w:t>
      </w:r>
      <w:r w:rsidR="00BB298E">
        <w:rPr>
          <w:rFonts w:asciiTheme="minorHAnsi" w:hAnsiTheme="minorHAnsi" w:cstheme="minorHAnsi"/>
          <w:b/>
          <w:bCs/>
          <w:color w:val="7030A0"/>
        </w:rPr>
        <w:t>10</w:t>
      </w:r>
      <w:r w:rsidRPr="00E428DA">
        <w:rPr>
          <w:rFonts w:asciiTheme="minorHAnsi" w:hAnsiTheme="minorHAnsi" w:cstheme="minorHAnsi"/>
          <w:b/>
          <w:bCs/>
          <w:color w:val="7030A0"/>
        </w:rPr>
        <w:t>.2023r. o godzinie 10</w:t>
      </w:r>
      <w:r w:rsidRPr="00E428DA">
        <w:rPr>
          <w:rFonts w:asciiTheme="minorHAnsi" w:hAnsiTheme="minorHAnsi" w:cstheme="minorHAnsi"/>
          <w:b/>
          <w:bCs/>
          <w:color w:val="7030A0"/>
          <w:vertAlign w:val="superscript"/>
        </w:rPr>
        <w:t>00</w:t>
      </w:r>
      <w:r w:rsidRPr="00E428DA">
        <w:rPr>
          <w:rFonts w:asciiTheme="minorHAnsi" w:hAnsiTheme="minorHAnsi" w:cstheme="minorHAnsi"/>
          <w:b/>
          <w:bCs/>
          <w:color w:val="7030A0"/>
        </w:rPr>
        <w:t>.</w:t>
      </w:r>
    </w:p>
    <w:p w14:paraId="7CA913C8" w14:textId="77777777" w:rsidR="00956888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5B6D72">
        <w:rPr>
          <w:rFonts w:asciiTheme="minorHAnsi" w:hAnsiTheme="minorHAnsi" w:cstheme="minorHAnsi"/>
          <w:b/>
        </w:rPr>
        <w:t>V</w:t>
      </w:r>
      <w:r>
        <w:rPr>
          <w:rFonts w:asciiTheme="minorHAnsi" w:hAnsiTheme="minorHAnsi" w:cstheme="minorHAnsi"/>
          <w:b/>
        </w:rPr>
        <w:t xml:space="preserve">II. </w:t>
      </w:r>
      <w:r w:rsidRPr="005B6D72">
        <w:rPr>
          <w:rFonts w:asciiTheme="minorHAnsi" w:hAnsiTheme="minorHAnsi" w:cstheme="minorHAnsi"/>
          <w:b/>
        </w:rPr>
        <w:t>Wadium:</w:t>
      </w:r>
      <w:r w:rsidRPr="005B6D72">
        <w:rPr>
          <w:rFonts w:asciiTheme="minorHAnsi" w:hAnsiTheme="minorHAnsi" w:cstheme="minorHAnsi"/>
        </w:rPr>
        <w:t xml:space="preserve"> </w:t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</w:r>
      <w:r w:rsidRPr="005B6D72">
        <w:rPr>
          <w:rFonts w:asciiTheme="minorHAnsi" w:hAnsiTheme="minorHAnsi" w:cstheme="minorHAnsi"/>
        </w:rPr>
        <w:tab/>
        <w:t xml:space="preserve">        </w:t>
      </w:r>
      <w:r w:rsidRPr="00CB058C">
        <w:rPr>
          <w:rFonts w:asciiTheme="minorHAnsi" w:hAnsiTheme="minorHAnsi" w:cstheme="minorHAnsi"/>
          <w:b/>
          <w:bCs/>
        </w:rPr>
        <w:t>Warunkiem przystąpienia do przetargu jest wpłacenie wadium</w:t>
      </w:r>
      <w:r w:rsidRPr="00CB058C">
        <w:rPr>
          <w:rFonts w:asciiTheme="minorHAnsi" w:hAnsiTheme="minorHAnsi" w:cstheme="minorHAnsi"/>
        </w:rPr>
        <w:t xml:space="preserve"> w wysokości 5% ceny wywoławczej przedmiotu przetargu na rachunek bankowy PSO „MASKPOL” S.A.</w:t>
      </w:r>
      <w:r>
        <w:rPr>
          <w:rFonts w:asciiTheme="minorHAnsi" w:hAnsiTheme="minorHAnsi" w:cstheme="minorHAnsi"/>
        </w:rPr>
        <w:t xml:space="preserve"> </w:t>
      </w:r>
    </w:p>
    <w:p w14:paraId="7D68C9C0" w14:textId="77777777" w:rsidR="00956888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CB058C">
        <w:rPr>
          <w:rFonts w:asciiTheme="minorHAnsi" w:hAnsiTheme="minorHAnsi" w:cstheme="minorHAnsi"/>
        </w:rPr>
        <w:t xml:space="preserve">ING Bank Śląski </w:t>
      </w:r>
      <w:r>
        <w:rPr>
          <w:rFonts w:asciiTheme="minorHAnsi" w:hAnsiTheme="minorHAnsi" w:cstheme="minorHAnsi"/>
        </w:rPr>
        <w:t>nr konta:</w:t>
      </w:r>
      <w:r w:rsidRPr="00CB058C">
        <w:rPr>
          <w:rFonts w:asciiTheme="minorHAnsi" w:hAnsiTheme="minorHAnsi" w:cstheme="minorHAnsi"/>
        </w:rPr>
        <w:t xml:space="preserve"> </w:t>
      </w:r>
      <w:r w:rsidRPr="00A745C4">
        <w:rPr>
          <w:rFonts w:asciiTheme="minorHAnsi" w:hAnsiTheme="minorHAnsi" w:cstheme="minorHAnsi"/>
        </w:rPr>
        <w:t xml:space="preserve"> </w:t>
      </w:r>
      <w:r w:rsidRPr="00A745C4">
        <w:rPr>
          <w:rFonts w:asciiTheme="minorHAnsi" w:hAnsiTheme="minorHAnsi" w:cstheme="minorHAnsi"/>
          <w:b/>
          <w:bCs/>
        </w:rPr>
        <w:t>68105011421000000501624589</w:t>
      </w:r>
      <w:r w:rsidRPr="00CB058C">
        <w:rPr>
          <w:rFonts w:asciiTheme="minorHAnsi" w:hAnsiTheme="minorHAnsi" w:cstheme="minorHAnsi"/>
        </w:rPr>
        <w:t xml:space="preserve"> z dopiskiem : </w:t>
      </w:r>
    </w:p>
    <w:p w14:paraId="3810D2BF" w14:textId="77777777" w:rsidR="00956888" w:rsidRPr="00CB058C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CB058C">
        <w:rPr>
          <w:rFonts w:asciiTheme="minorHAnsi" w:hAnsiTheme="minorHAnsi" w:cstheme="minorHAnsi"/>
          <w:b/>
          <w:bCs/>
        </w:rPr>
        <w:t xml:space="preserve">„WADIUM (nazwa składnika aktywa trwałego)” </w:t>
      </w:r>
      <w:r w:rsidRPr="00CB058C">
        <w:rPr>
          <w:rFonts w:asciiTheme="minorHAnsi" w:hAnsiTheme="minorHAnsi" w:cstheme="minorHAnsi"/>
        </w:rPr>
        <w:t xml:space="preserve">najpóźniej w dniu złożenia ofert w przetargu pisemnym. </w:t>
      </w:r>
    </w:p>
    <w:p w14:paraId="7871B6EF" w14:textId="77777777" w:rsidR="00956888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CB058C">
        <w:rPr>
          <w:rFonts w:asciiTheme="minorHAnsi" w:hAnsiTheme="minorHAnsi" w:cstheme="minorHAnsi"/>
        </w:rPr>
        <w:lastRenderedPageBreak/>
        <w:t xml:space="preserve">Za datę wpłaty wadium uznaję się dzień wpływu środków pieniężnych na numer rachunku bankowego PSO „MASKPOL” S.A. </w:t>
      </w:r>
    </w:p>
    <w:p w14:paraId="3D83EEF4" w14:textId="77777777" w:rsidR="00956888" w:rsidRPr="00CB058C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CB058C">
        <w:rPr>
          <w:rFonts w:asciiTheme="minorHAnsi" w:hAnsiTheme="minorHAnsi" w:cstheme="minorHAnsi"/>
        </w:rPr>
        <w:t>Oferent składając ofertę na więcej niż jeden składnik aktywów trwałych, zobowiązany jest do wpłaty wadium na każdy składnik oddzielnie.</w:t>
      </w:r>
    </w:p>
    <w:p w14:paraId="0972D17F" w14:textId="77777777" w:rsidR="00956888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Wpłata wadium jest równoznaczna z zapoznaniem się i akceptacją warunków przetargu przez oferenta. </w:t>
      </w:r>
    </w:p>
    <w:p w14:paraId="14DBBA39" w14:textId="77777777" w:rsidR="00956888" w:rsidRPr="005B6D72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5B6D72">
        <w:rPr>
          <w:rFonts w:asciiTheme="minorHAnsi" w:hAnsiTheme="minorHAnsi" w:cstheme="minorHAnsi"/>
        </w:rPr>
        <w:t>Wadium złożone przez oferentów, których oferty nie zostaną przyjęte, zostanie zwrócone po dokonaniu wyboru oferty kupna na rachunek bankowy wskazany przez oferenta, a oferentowi, którego oferta kupna zostanie wybrana, zostanie zaliczone na poczet ceny sprzedaży.</w:t>
      </w:r>
    </w:p>
    <w:p w14:paraId="4C83E251" w14:textId="77777777" w:rsidR="00956888" w:rsidRPr="005B6D72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5B6D72">
        <w:rPr>
          <w:rFonts w:asciiTheme="minorHAnsi" w:hAnsiTheme="minorHAnsi" w:cstheme="minorHAnsi"/>
        </w:rPr>
        <w:t>Wadium przepada na rzecz PSO „MASKPOL” S.A. jeżeli oferent, którego oferta zostanie wybrana,</w:t>
      </w:r>
      <w:r>
        <w:rPr>
          <w:rFonts w:asciiTheme="minorHAnsi" w:hAnsiTheme="minorHAnsi" w:cstheme="minorHAnsi"/>
        </w:rPr>
        <w:t xml:space="preserve"> nie uiści ceny nabycia w terminie wyznaczonym przez Spółkę</w:t>
      </w:r>
      <w:r w:rsidRPr="005B6D72">
        <w:rPr>
          <w:rFonts w:asciiTheme="minorHAnsi" w:hAnsiTheme="minorHAnsi" w:cstheme="minorHAnsi"/>
        </w:rPr>
        <w:t>.</w:t>
      </w:r>
    </w:p>
    <w:p w14:paraId="7A8E0D72" w14:textId="77777777" w:rsidR="00956888" w:rsidRPr="0006454C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5B6D72">
        <w:rPr>
          <w:rFonts w:asciiTheme="minorHAnsi" w:hAnsiTheme="minorHAnsi" w:cstheme="minorHAnsi"/>
          <w:b/>
        </w:rPr>
        <w:t>V</w:t>
      </w:r>
      <w:r>
        <w:rPr>
          <w:rFonts w:asciiTheme="minorHAnsi" w:hAnsiTheme="minorHAnsi" w:cstheme="minorHAnsi"/>
          <w:b/>
        </w:rPr>
        <w:t>I</w:t>
      </w:r>
      <w:r w:rsidRPr="005B6D72">
        <w:rPr>
          <w:rFonts w:asciiTheme="minorHAnsi" w:hAnsiTheme="minorHAnsi" w:cstheme="minorHAnsi"/>
          <w:b/>
        </w:rPr>
        <w:t>I</w:t>
      </w:r>
      <w:r>
        <w:rPr>
          <w:rFonts w:asciiTheme="minorHAnsi" w:hAnsiTheme="minorHAnsi" w:cstheme="minorHAnsi"/>
          <w:b/>
        </w:rPr>
        <w:t xml:space="preserve">I. </w:t>
      </w:r>
      <w:r w:rsidRPr="005B6D72">
        <w:rPr>
          <w:rFonts w:asciiTheme="minorHAnsi" w:hAnsiTheme="minorHAnsi" w:cstheme="minorHAnsi"/>
        </w:rPr>
        <w:t>Oferent, którego oferta zostanie wybrana, zobowiązuje się do uiszczenia kwoty zakupu pomniejszonej o wadium we wskazanym terminie oraz na wskazany rachunek bankowy na podstawie faktury.</w:t>
      </w:r>
    </w:p>
    <w:p w14:paraId="36A6CE51" w14:textId="751D9516" w:rsidR="00956888" w:rsidRDefault="00956888" w:rsidP="00956888">
      <w:pPr>
        <w:spacing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>IX.</w:t>
      </w:r>
      <w:r w:rsidR="009A4F1B">
        <w:rPr>
          <w:rFonts w:asciiTheme="minorHAnsi" w:hAnsiTheme="minorHAnsi" w:cstheme="minorHAnsi"/>
          <w:b/>
        </w:rPr>
        <w:t xml:space="preserve"> </w:t>
      </w:r>
      <w:r w:rsidRPr="00182260">
        <w:rPr>
          <w:rFonts w:asciiTheme="minorHAnsi" w:hAnsiTheme="minorHAnsi" w:cstheme="minorHAnsi"/>
          <w:b/>
        </w:rPr>
        <w:t>Sprzedający nie ponosi odpowiedzialności za stan techniczny i ewentualne wady fizyczne</w:t>
      </w:r>
      <w:r w:rsidRPr="005B6D72">
        <w:rPr>
          <w:rFonts w:asciiTheme="minorHAnsi" w:hAnsiTheme="minorHAnsi" w:cstheme="minorHAnsi"/>
          <w:bCs/>
        </w:rPr>
        <w:t xml:space="preserve"> składnika aktywów trwałych i w tym zakresie rękojmia za wady oraz gwarancja zostają wyłączone.</w:t>
      </w:r>
    </w:p>
    <w:p w14:paraId="3845D5AA" w14:textId="50779503" w:rsidR="00956888" w:rsidRPr="005B6D72" w:rsidRDefault="00956888" w:rsidP="00956888">
      <w:pPr>
        <w:spacing w:line="240" w:lineRule="auto"/>
        <w:jc w:val="both"/>
        <w:rPr>
          <w:rFonts w:asciiTheme="minorHAnsi" w:hAnsiTheme="minorHAnsi" w:cstheme="minorHAnsi"/>
          <w:bCs/>
        </w:rPr>
      </w:pPr>
      <w:r w:rsidRPr="00182260">
        <w:rPr>
          <w:rFonts w:asciiTheme="minorHAnsi" w:hAnsiTheme="minorHAnsi" w:cstheme="minorHAnsi"/>
          <w:b/>
        </w:rPr>
        <w:t>X.</w:t>
      </w:r>
      <w:r w:rsidR="009A4F1B">
        <w:rPr>
          <w:rFonts w:asciiTheme="minorHAnsi" w:hAnsiTheme="minorHAnsi" w:cstheme="minorHAnsi"/>
          <w:b/>
        </w:rPr>
        <w:t xml:space="preserve"> </w:t>
      </w:r>
      <w:r w:rsidRPr="0094638D">
        <w:rPr>
          <w:rFonts w:asciiTheme="minorHAnsi" w:hAnsiTheme="minorHAnsi" w:cstheme="minorHAnsi"/>
          <w:b/>
        </w:rPr>
        <w:t>Organizator może odwołać ogłoszony przetarg</w:t>
      </w:r>
      <w:r w:rsidRPr="003C337E">
        <w:rPr>
          <w:rFonts w:asciiTheme="minorHAnsi" w:hAnsiTheme="minorHAnsi" w:cstheme="minorHAnsi"/>
          <w:bCs/>
        </w:rPr>
        <w:t>,</w:t>
      </w:r>
      <w:r w:rsidRPr="005B6D72">
        <w:rPr>
          <w:rFonts w:asciiTheme="minorHAnsi" w:hAnsiTheme="minorHAnsi" w:cstheme="minorHAnsi"/>
          <w:bCs/>
        </w:rPr>
        <w:t xml:space="preserve"> wycofać niektóre z przedmiotów przetargu,</w:t>
      </w:r>
      <w:r>
        <w:rPr>
          <w:rFonts w:asciiTheme="minorHAnsi" w:hAnsiTheme="minorHAnsi" w:cstheme="minorHAnsi"/>
          <w:bCs/>
        </w:rPr>
        <w:t xml:space="preserve"> zmienić warunki przetargu lub ogłoszenia,</w:t>
      </w:r>
      <w:r w:rsidRPr="005B6D72">
        <w:rPr>
          <w:rFonts w:asciiTheme="minorHAnsi" w:hAnsiTheme="minorHAnsi" w:cstheme="minorHAnsi"/>
          <w:bCs/>
        </w:rPr>
        <w:t xml:space="preserve"> unieważnić postępowanie informując o tym niezwłocznie w formie właściwej dla ogłoszenia o przetargu bez podania przyczyny. Jednocześnie zwracając wpłacone wadium bez jakichkolwiek innych kosztów.</w:t>
      </w:r>
    </w:p>
    <w:p w14:paraId="6A22A53C" w14:textId="77777777" w:rsidR="00956888" w:rsidRPr="00182260" w:rsidRDefault="00956888" w:rsidP="00956888">
      <w:pPr>
        <w:spacing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 xml:space="preserve">XI. </w:t>
      </w:r>
      <w:r w:rsidRPr="005B6D72">
        <w:rPr>
          <w:rFonts w:asciiTheme="minorHAnsi" w:hAnsiTheme="minorHAnsi" w:cstheme="minorHAnsi"/>
          <w:bCs/>
        </w:rPr>
        <w:t>Administratorem Pani/Pana danych osobowych jest Przedsiębiorstwo Sprzętu Ochronnego „MASKPOL” S.A. z siedzibą w Konieczkach (42-140 Panki)</w:t>
      </w:r>
      <w:r>
        <w:rPr>
          <w:rFonts w:asciiTheme="minorHAnsi" w:hAnsiTheme="minorHAnsi" w:cstheme="minorHAnsi"/>
          <w:bCs/>
        </w:rPr>
        <w:t>.</w:t>
      </w:r>
    </w:p>
    <w:p w14:paraId="4E29DDC4" w14:textId="77777777" w:rsidR="00956888" w:rsidRPr="0006454C" w:rsidRDefault="00956888" w:rsidP="00956888">
      <w:pPr>
        <w:spacing w:line="240" w:lineRule="auto"/>
        <w:jc w:val="both"/>
        <w:rPr>
          <w:rFonts w:asciiTheme="minorHAnsi" w:hAnsiTheme="minorHAnsi" w:cstheme="minorHAnsi"/>
        </w:rPr>
      </w:pPr>
      <w:r w:rsidRPr="0006454C">
        <w:rPr>
          <w:rFonts w:asciiTheme="minorHAnsi" w:hAnsiTheme="minorHAnsi" w:cstheme="minorHAnsi"/>
          <w:b/>
        </w:rPr>
        <w:t>X</w:t>
      </w:r>
      <w:r>
        <w:rPr>
          <w:rFonts w:asciiTheme="minorHAnsi" w:hAnsiTheme="minorHAnsi" w:cstheme="minorHAnsi"/>
          <w:b/>
        </w:rPr>
        <w:t xml:space="preserve">II. </w:t>
      </w:r>
      <w:r w:rsidRPr="0094638D">
        <w:rPr>
          <w:rFonts w:asciiTheme="minorHAnsi" w:hAnsiTheme="minorHAnsi" w:cstheme="minorHAnsi"/>
          <w:b/>
        </w:rPr>
        <w:t>Osoby uprawnione do kontaktu:</w:t>
      </w:r>
    </w:p>
    <w:p w14:paraId="372D826B" w14:textId="77777777" w:rsidR="00956888" w:rsidRDefault="00956888" w:rsidP="0095688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</w:rPr>
      </w:pPr>
      <w:r w:rsidRPr="009A1827">
        <w:rPr>
          <w:rFonts w:asciiTheme="minorHAnsi" w:hAnsiTheme="minorHAnsi" w:cstheme="minorHAnsi"/>
          <w:b/>
          <w:bCs/>
        </w:rPr>
        <w:t>Piotr Rojszczyk</w:t>
      </w:r>
      <w:r>
        <w:rPr>
          <w:rFonts w:asciiTheme="minorHAnsi" w:hAnsiTheme="minorHAnsi" w:cstheme="minorHAnsi"/>
        </w:rPr>
        <w:t xml:space="preserve">, nr </w:t>
      </w:r>
      <w:r w:rsidRPr="001404BC">
        <w:rPr>
          <w:rFonts w:asciiTheme="minorHAnsi" w:hAnsiTheme="minorHAnsi" w:cstheme="minorHAnsi"/>
        </w:rPr>
        <w:t>tel</w:t>
      </w:r>
      <w:r>
        <w:rPr>
          <w:rFonts w:asciiTheme="minorHAnsi" w:hAnsiTheme="minorHAnsi" w:cstheme="minorHAnsi"/>
        </w:rPr>
        <w:t>.</w:t>
      </w:r>
      <w:r w:rsidRPr="001404BC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882-029-036</w:t>
      </w:r>
      <w:r w:rsidRPr="001404BC">
        <w:rPr>
          <w:rFonts w:asciiTheme="minorHAnsi" w:hAnsiTheme="minorHAnsi" w:cstheme="minorHAnsi"/>
        </w:rPr>
        <w:t>, e-mai</w:t>
      </w:r>
      <w:r>
        <w:rPr>
          <w:rFonts w:asciiTheme="minorHAnsi" w:hAnsiTheme="minorHAnsi" w:cstheme="minorHAnsi"/>
        </w:rPr>
        <w:t xml:space="preserve">: </w:t>
      </w:r>
      <w:r w:rsidRPr="001404BC">
        <w:rPr>
          <w:rFonts w:asciiTheme="minorHAnsi" w:hAnsiTheme="minorHAnsi" w:cstheme="minorHAnsi"/>
        </w:rPr>
        <w:t>piotr.rojszczyk@maskpol.com.pl</w:t>
      </w:r>
    </w:p>
    <w:p w14:paraId="67F11105" w14:textId="77777777" w:rsidR="00956888" w:rsidRDefault="00956888" w:rsidP="00956888">
      <w:pPr>
        <w:pStyle w:val="Akapitzlist"/>
        <w:numPr>
          <w:ilvl w:val="0"/>
          <w:numId w:val="4"/>
        </w:numPr>
        <w:spacing w:line="240" w:lineRule="auto"/>
        <w:jc w:val="both"/>
        <w:rPr>
          <w:rStyle w:val="Hipercze"/>
          <w:rFonts w:asciiTheme="minorHAnsi" w:hAnsiTheme="minorHAnsi" w:cstheme="minorHAnsi"/>
          <w:color w:val="auto"/>
          <w:u w:val="none"/>
        </w:rPr>
      </w:pPr>
      <w:r w:rsidRPr="009A1827">
        <w:rPr>
          <w:rFonts w:asciiTheme="minorHAnsi" w:hAnsiTheme="minorHAnsi" w:cstheme="minorHAnsi"/>
          <w:b/>
          <w:bCs/>
        </w:rPr>
        <w:t>Mariusz Płaska</w:t>
      </w:r>
      <w:r>
        <w:rPr>
          <w:rFonts w:asciiTheme="minorHAnsi" w:hAnsiTheme="minorHAnsi" w:cstheme="minorHAnsi"/>
        </w:rPr>
        <w:t xml:space="preserve">, nr tel.: 698-638-097, e-mail: </w:t>
      </w:r>
      <w:hyperlink r:id="rId8" w:history="1">
        <w:r w:rsidRPr="009A1827">
          <w:rPr>
            <w:rStyle w:val="Hipercze"/>
            <w:rFonts w:asciiTheme="minorHAnsi" w:hAnsiTheme="minorHAnsi" w:cstheme="minorHAnsi"/>
            <w:color w:val="auto"/>
            <w:u w:val="none"/>
          </w:rPr>
          <w:t>mariusz.plaska@maskpol.com.pl</w:t>
        </w:r>
      </w:hyperlink>
    </w:p>
    <w:p w14:paraId="2626D7F7" w14:textId="169C7B0B" w:rsidR="00956888" w:rsidRDefault="00956888" w:rsidP="0095688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Michał Heluszka</w:t>
      </w:r>
      <w:r w:rsidRPr="005E4A3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  <w:b/>
          <w:bCs/>
        </w:rPr>
        <w:t xml:space="preserve"> </w:t>
      </w:r>
      <w:r w:rsidRPr="005E4A38">
        <w:rPr>
          <w:rFonts w:asciiTheme="minorHAnsi" w:hAnsiTheme="minorHAnsi" w:cstheme="minorHAnsi"/>
        </w:rPr>
        <w:t>nr tel.: 882-021</w:t>
      </w:r>
      <w:r w:rsidR="009A4F1B">
        <w:rPr>
          <w:rFonts w:asciiTheme="minorHAnsi" w:hAnsiTheme="minorHAnsi" w:cstheme="minorHAnsi"/>
        </w:rPr>
        <w:t>-</w:t>
      </w:r>
      <w:r w:rsidRPr="005E4A38">
        <w:rPr>
          <w:rFonts w:asciiTheme="minorHAnsi" w:hAnsiTheme="minorHAnsi" w:cstheme="minorHAnsi"/>
        </w:rPr>
        <w:t>597, e-mail: michal.heluszka@maskpol.com.pl</w:t>
      </w:r>
    </w:p>
    <w:p w14:paraId="3B37EED4" w14:textId="77777777" w:rsidR="00956888" w:rsidRPr="009A1827" w:rsidRDefault="00956888" w:rsidP="00956888">
      <w:pPr>
        <w:pStyle w:val="Akapitzlist"/>
        <w:numPr>
          <w:ilvl w:val="0"/>
          <w:numId w:val="4"/>
        </w:numPr>
        <w:spacing w:line="240" w:lineRule="auto"/>
        <w:rPr>
          <w:rFonts w:ascii="Open Sans" w:hAnsi="Open Sans" w:cs="Open Sans"/>
          <w:b/>
          <w:bCs/>
        </w:rPr>
      </w:pPr>
      <w:r w:rsidRPr="009A1827">
        <w:rPr>
          <w:rFonts w:asciiTheme="minorHAnsi" w:hAnsiTheme="minorHAnsi" w:cstheme="minorHAnsi"/>
          <w:b/>
        </w:rPr>
        <w:t>Katarzy</w:t>
      </w:r>
      <w:r>
        <w:rPr>
          <w:rFonts w:asciiTheme="minorHAnsi" w:hAnsiTheme="minorHAnsi" w:cstheme="minorHAnsi"/>
          <w:b/>
        </w:rPr>
        <w:t>na</w:t>
      </w:r>
      <w:r w:rsidRPr="009A1827">
        <w:rPr>
          <w:rFonts w:asciiTheme="minorHAnsi" w:hAnsiTheme="minorHAnsi" w:cstheme="minorHAnsi"/>
          <w:b/>
        </w:rPr>
        <w:t xml:space="preserve"> Deska</w:t>
      </w:r>
      <w:r>
        <w:rPr>
          <w:rFonts w:asciiTheme="minorHAnsi" w:hAnsiTheme="minorHAnsi" w:cstheme="minorHAnsi"/>
          <w:bCs/>
        </w:rPr>
        <w:t xml:space="preserve">, nr tel.: </w:t>
      </w:r>
      <w:r w:rsidRPr="009A1827">
        <w:rPr>
          <w:rFonts w:asciiTheme="minorHAnsi" w:hAnsiTheme="minorHAnsi" w:cstheme="minorHAnsi"/>
        </w:rPr>
        <w:t>539-016-756,</w:t>
      </w:r>
      <w:r w:rsidRPr="00265A68">
        <w:t xml:space="preserve"> </w:t>
      </w:r>
      <w:r>
        <w:t xml:space="preserve">e-mail: </w:t>
      </w:r>
      <w:r w:rsidRPr="009A1827">
        <w:rPr>
          <w:rFonts w:asciiTheme="minorHAnsi" w:hAnsiTheme="minorHAnsi" w:cstheme="minorHAnsi"/>
        </w:rPr>
        <w:t>katarzyna.deska@maskpol.com.pl</w:t>
      </w:r>
    </w:p>
    <w:p w14:paraId="7E3A600F" w14:textId="6BD21B85" w:rsidR="00766F00" w:rsidRPr="00776BEA" w:rsidRDefault="00956888" w:rsidP="00956888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ab/>
        <w:t xml:space="preserve">                                                                                                                                                               </w:t>
      </w:r>
    </w:p>
    <w:sectPr w:rsidR="00766F00" w:rsidRPr="00776BEA" w:rsidSect="003345B3">
      <w:footerReference w:type="default" r:id="rId9"/>
      <w:headerReference w:type="first" r:id="rId10"/>
      <w:footerReference w:type="first" r:id="rId11"/>
      <w:pgSz w:w="11906" w:h="16838" w:code="9"/>
      <w:pgMar w:top="1418" w:right="1418" w:bottom="2552" w:left="1418" w:header="11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6BB93" w14:textId="77777777" w:rsidR="00F8754E" w:rsidRDefault="00F8754E" w:rsidP="00014A89">
      <w:pPr>
        <w:spacing w:after="0" w:line="240" w:lineRule="auto"/>
      </w:pPr>
      <w:r>
        <w:separator/>
      </w:r>
    </w:p>
  </w:endnote>
  <w:endnote w:type="continuationSeparator" w:id="0">
    <w:p w14:paraId="4AF70682" w14:textId="77777777" w:rsidR="00F8754E" w:rsidRDefault="00F8754E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77777777" w:rsidR="003C3130" w:rsidRPr="003C3130" w:rsidRDefault="003C3130" w:rsidP="003C3130">
    <w:pPr>
      <w:tabs>
        <w:tab w:val="center" w:pos="4536"/>
        <w:tab w:val="right" w:pos="9072"/>
      </w:tabs>
      <w:spacing w:after="0" w:line="240" w:lineRule="auto"/>
    </w:pPr>
  </w:p>
  <w:p w14:paraId="646F2183" w14:textId="77777777" w:rsidR="003C3130" w:rsidRPr="003C3130" w:rsidRDefault="003C3130" w:rsidP="003C3130"/>
  <w:p w14:paraId="4F9B90AE" w14:textId="77777777" w:rsidR="003C3130" w:rsidRDefault="003C3130" w:rsidP="003C3130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3C3130">
      <w:rPr>
        <w:rFonts w:ascii="Open Sans" w:hAnsi="Open Sans" w:cs="Open Sans"/>
        <w:color w:val="3F677C"/>
        <w:kern w:val="16"/>
        <w:sz w:val="12"/>
        <w:szCs w:val="12"/>
      </w:rPr>
      <w:t>PSO „MASKPOL” S.A. | Konieczki 42-140 Panki | tel.: +48 34 310 93 00 | fax +48 34 317 98 31 | maskpol@maskpol.com.pl |www.maskpol.com.pl |  Kapitał zakładowy: 3 618 510,00 PLN |Kapitał wpłacony: 3 618 510,00 PLN |NIP: 574-100-20-58 |REGON: 150060052  |Nr rejestrowy BDO: 000009481 | Konta bankowe: PKO Bank Polski S.A. 47 1020 1664 0000 3302 0369 2738 | ING Bank Śląski S.A. 68 1050 1142 1000 0005 0162 4589 | Alior Bank 40 2490 0005 0000 4530 5381 4962</w:t>
    </w:r>
    <w:r w:rsidRPr="003C3130">
      <w:rPr>
        <w:rFonts w:ascii="Open Sans" w:hAnsi="Open Sans" w:cs="Open Sans"/>
        <w:color w:val="3F677C"/>
        <w:kern w:val="16"/>
        <w:sz w:val="12"/>
        <w:szCs w:val="12"/>
      </w:rPr>
      <w:br/>
      <w:t>Sąd Rejonowy w Częstochowie XVII Wydział Gospodarczy Krajowego Rejestru Sądowego KRS: 0000049087</w:t>
    </w:r>
  </w:p>
  <w:p w14:paraId="0D33469A" w14:textId="77777777" w:rsidR="003C3130" w:rsidRDefault="003C3130" w:rsidP="003C3130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</w:p>
  <w:p w14:paraId="111A7FA7" w14:textId="698B496C" w:rsidR="00543135" w:rsidRDefault="003C3130" w:rsidP="003C3130">
    <w:pPr>
      <w:spacing w:after="0"/>
      <w:jc w:val="both"/>
    </w:pPr>
    <w:r w:rsidRPr="003C3130">
      <w:rPr>
        <w:rFonts w:ascii="Open Sans" w:hAnsi="Open Sans" w:cs="Open Sans"/>
        <w:color w:val="3F677C"/>
        <w:kern w:val="16"/>
        <w:sz w:val="12"/>
        <w:szCs w:val="12"/>
      </w:rPr>
      <w:ptab w:relativeTo="margin" w:alignment="left" w:leader="none"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1F8C987E" wp14:editId="6FC2CE98">
          <wp:extent cx="1962912" cy="32613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9F2BE" w14:textId="3C5BE59A" w:rsidR="00014A89" w:rsidRPr="00A2329E" w:rsidRDefault="00C20F2F" w:rsidP="00A2329E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 w:rsidR="00872D55">
      <w:rPr>
        <w:rStyle w:val="A1"/>
        <w:rFonts w:ascii="Open Sans" w:hAnsi="Open Sans"/>
        <w:color w:val="3F677C"/>
        <w:kern w:val="16"/>
      </w:rPr>
      <w:t xml:space="preserve"> S.A. |</w:t>
    </w:r>
    <w:r w:rsidR="00A2329E">
      <w:rPr>
        <w:rStyle w:val="A1"/>
        <w:rFonts w:ascii="Open Sans" w:hAnsi="Open Sans"/>
        <w:color w:val="3F677C"/>
        <w:kern w:val="16"/>
      </w:rPr>
      <w:t xml:space="preserve">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 w:rsidR="007766FC">
      <w:rPr>
        <w:rStyle w:val="A1"/>
        <w:rFonts w:ascii="Open Sans" w:hAnsi="Open Sans"/>
        <w:color w:val="3F677C"/>
        <w:kern w:val="16"/>
      </w:rPr>
      <w:t>8 34 310 93 00</w:t>
    </w:r>
    <w:r w:rsidR="00A2329E">
      <w:rPr>
        <w:rStyle w:val="A1"/>
        <w:rFonts w:ascii="Open Sans" w:hAnsi="Open Sans"/>
        <w:color w:val="3F677C"/>
        <w:kern w:val="16"/>
      </w:rPr>
      <w:t xml:space="preserve">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 w:rsidR="00A2329E">
      <w:rPr>
        <w:rStyle w:val="A1"/>
        <w:rFonts w:ascii="Open Sans" w:hAnsi="Open Sans"/>
        <w:color w:val="3F677C"/>
        <w:kern w:val="16"/>
      </w:rPr>
      <w:t xml:space="preserve"> 98 31 | </w:t>
    </w:r>
    <w:r w:rsidR="00A2329E" w:rsidRPr="00A2329E">
      <w:rPr>
        <w:rStyle w:val="A1"/>
        <w:rFonts w:ascii="Open Sans" w:hAnsi="Open Sans"/>
        <w:color w:val="3F677C"/>
        <w:kern w:val="16"/>
      </w:rPr>
      <w:t>maskpol@maskpol.com.pl</w:t>
    </w:r>
    <w:r w:rsidR="00A2329E">
      <w:rPr>
        <w:rStyle w:val="A1"/>
        <w:rFonts w:ascii="Open Sans" w:hAnsi="Open Sans"/>
        <w:color w:val="3F677C"/>
        <w:kern w:val="16"/>
      </w:rPr>
      <w:t xml:space="preserve"> |www.maskpol.com.pl </w:t>
    </w:r>
    <w:r w:rsidR="00872D55">
      <w:rPr>
        <w:rStyle w:val="A1"/>
        <w:rFonts w:ascii="Open Sans" w:hAnsi="Open Sans"/>
        <w:color w:val="3F677C"/>
        <w:kern w:val="16"/>
      </w:rPr>
      <w:t xml:space="preserve">| </w:t>
    </w:r>
    <w:r w:rsidR="00A2329E">
      <w:rPr>
        <w:rStyle w:val="A1"/>
        <w:rFonts w:ascii="Open Sans" w:hAnsi="Open Sans"/>
        <w:color w:val="3F677C"/>
        <w:kern w:val="16"/>
      </w:rPr>
      <w:t xml:space="preserve">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 w:rsidR="007625C7">
      <w:rPr>
        <w:rStyle w:val="A1"/>
        <w:rFonts w:ascii="Open Sans" w:hAnsi="Open Sans"/>
        <w:color w:val="3F677C"/>
        <w:kern w:val="16"/>
      </w:rPr>
      <w:t>|</w:t>
    </w:r>
    <w:r w:rsidR="000124BC">
      <w:rPr>
        <w:rStyle w:val="A1"/>
        <w:rFonts w:ascii="Open Sans" w:hAnsi="Open Sans"/>
        <w:color w:val="3F677C"/>
        <w:kern w:val="16"/>
      </w:rPr>
      <w:t>Nr r</w:t>
    </w:r>
    <w:r w:rsidR="00BA348B">
      <w:rPr>
        <w:rStyle w:val="A1"/>
        <w:rFonts w:ascii="Open Sans" w:hAnsi="Open Sans"/>
        <w:color w:val="3F677C"/>
        <w:kern w:val="16"/>
      </w:rPr>
      <w:t xml:space="preserve">ejestrowy </w:t>
    </w:r>
    <w:r w:rsidR="007625C7">
      <w:rPr>
        <w:rStyle w:val="A1"/>
        <w:rFonts w:ascii="Open Sans" w:hAnsi="Open Sans"/>
        <w:color w:val="3F677C"/>
        <w:kern w:val="16"/>
      </w:rPr>
      <w:t>BDO</w:t>
    </w:r>
    <w:r w:rsidR="00A2329E">
      <w:rPr>
        <w:rStyle w:val="A1"/>
        <w:rFonts w:ascii="Open Sans" w:hAnsi="Open Sans"/>
        <w:color w:val="3F677C"/>
        <w:kern w:val="16"/>
      </w:rPr>
      <w:t>:</w:t>
    </w:r>
    <w:r w:rsidR="007625C7">
      <w:rPr>
        <w:rStyle w:val="A1"/>
        <w:rFonts w:ascii="Open Sans" w:hAnsi="Open Sans"/>
        <w:color w:val="3F677C"/>
        <w:kern w:val="16"/>
      </w:rPr>
      <w:t xml:space="preserve"> </w:t>
    </w:r>
    <w:r w:rsidR="007625C7"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 w:rsidR="00A2329E"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 w:rsidR="00A2329E"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="00991E7E" w:rsidRPr="00991E7E">
      <w:rPr>
        <w:rStyle w:val="A1"/>
        <w:rFonts w:ascii="Open Sans" w:hAnsi="Open Sans"/>
        <w:color w:val="3F677C"/>
        <w:kern w:val="16"/>
      </w:rPr>
      <w:br/>
    </w:r>
    <w:r w:rsidRPr="00991E7E">
      <w:rPr>
        <w:rStyle w:val="A1"/>
        <w:rFonts w:ascii="Open Sans" w:hAnsi="Open Sans"/>
        <w:color w:val="3F677C"/>
        <w:kern w:val="16"/>
      </w:rPr>
      <w:t>Sąd Rejonowy w Częstochowie XVII Wydział Gospodarczy Krajowego Rejestru Sądowego KRS: 0000049087</w:t>
    </w:r>
    <w:r w:rsidR="00E9012A">
      <w:rPr>
        <w:rStyle w:val="A1"/>
        <w:rFonts w:ascii="Open Sans" w:hAnsi="Open Sans"/>
        <w:color w:val="3F677C"/>
        <w:kern w:val="16"/>
      </w:rPr>
      <w:ptab w:relativeTo="margin" w:alignment="left" w:leader="none"/>
    </w:r>
    <w:r w:rsidR="00991E7E">
      <w:rPr>
        <w:rStyle w:val="A1"/>
        <w:rFonts w:ascii="Open Sans" w:hAnsi="Open Sans"/>
        <w:color w:val="3F677C"/>
        <w:kern w:val="16"/>
      </w:rPr>
      <w:br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0F8AFD74" wp14:editId="622A0F66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5908D" w14:textId="77777777" w:rsidR="00F8754E" w:rsidRDefault="00F8754E" w:rsidP="00014A89">
      <w:pPr>
        <w:spacing w:after="0" w:line="240" w:lineRule="auto"/>
      </w:pPr>
      <w:r>
        <w:separator/>
      </w:r>
    </w:p>
  </w:footnote>
  <w:footnote w:type="continuationSeparator" w:id="0">
    <w:p w14:paraId="7C6999A8" w14:textId="77777777" w:rsidR="00F8754E" w:rsidRDefault="00F8754E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1FD39368" w:rsidR="00014A89" w:rsidRDefault="003345B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A8C5C9" wp14:editId="1640BEFE">
          <wp:simplePos x="0" y="0"/>
          <wp:positionH relativeFrom="column">
            <wp:posOffset>-71755</wp:posOffset>
          </wp:positionH>
          <wp:positionV relativeFrom="topMargin">
            <wp:posOffset>66675</wp:posOffset>
          </wp:positionV>
          <wp:extent cx="1553845" cy="962025"/>
          <wp:effectExtent l="0" t="0" r="8255" b="9525"/>
          <wp:wrapThrough wrapText="bothSides">
            <wp:wrapPolygon edited="0">
              <wp:start x="0" y="0"/>
              <wp:lineTo x="0" y="21386"/>
              <wp:lineTo x="21450" y="21386"/>
              <wp:lineTo x="21450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8CDD4" w14:textId="77777777" w:rsidR="008E05D5" w:rsidRDefault="008E05D5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58D"/>
    <w:multiLevelType w:val="hybridMultilevel"/>
    <w:tmpl w:val="831069B6"/>
    <w:lvl w:ilvl="0" w:tplc="E06C203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14C80"/>
    <w:multiLevelType w:val="hybridMultilevel"/>
    <w:tmpl w:val="E55E00B0"/>
    <w:lvl w:ilvl="0" w:tplc="4E66F64E">
      <w:start w:val="1"/>
      <w:numFmt w:val="decimal"/>
      <w:lvlText w:val="%1."/>
      <w:lvlJc w:val="left"/>
      <w:pPr>
        <w:ind w:left="720" w:hanging="360"/>
      </w:pPr>
      <w:rPr>
        <w:b/>
        <w:bCs/>
        <w:color w:val="2F5496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E4D76"/>
    <w:multiLevelType w:val="hybridMultilevel"/>
    <w:tmpl w:val="56A20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7743E6"/>
    <w:multiLevelType w:val="hybridMultilevel"/>
    <w:tmpl w:val="02D28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053625">
    <w:abstractNumId w:val="3"/>
  </w:num>
  <w:num w:numId="2" w16cid:durableId="290328322">
    <w:abstractNumId w:val="2"/>
  </w:num>
  <w:num w:numId="3" w16cid:durableId="1226527986">
    <w:abstractNumId w:val="1"/>
  </w:num>
  <w:num w:numId="4" w16cid:durableId="99496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24BC"/>
    <w:rsid w:val="00014A89"/>
    <w:rsid w:val="000316EB"/>
    <w:rsid w:val="00084959"/>
    <w:rsid w:val="00096ECA"/>
    <w:rsid w:val="0009721B"/>
    <w:rsid w:val="000C607D"/>
    <w:rsid w:val="000D5D73"/>
    <w:rsid w:val="000E29C8"/>
    <w:rsid w:val="001338D4"/>
    <w:rsid w:val="001B5C30"/>
    <w:rsid w:val="00202CAB"/>
    <w:rsid w:val="00213146"/>
    <w:rsid w:val="00234ADA"/>
    <w:rsid w:val="002709DF"/>
    <w:rsid w:val="0029584F"/>
    <w:rsid w:val="002B3BCF"/>
    <w:rsid w:val="002C467A"/>
    <w:rsid w:val="002C7F7A"/>
    <w:rsid w:val="002D0243"/>
    <w:rsid w:val="002F0BA6"/>
    <w:rsid w:val="00307A31"/>
    <w:rsid w:val="003345B3"/>
    <w:rsid w:val="0034416F"/>
    <w:rsid w:val="00344F7D"/>
    <w:rsid w:val="0035296C"/>
    <w:rsid w:val="003C3130"/>
    <w:rsid w:val="003E0602"/>
    <w:rsid w:val="003F3C8A"/>
    <w:rsid w:val="00435C3B"/>
    <w:rsid w:val="00497CE0"/>
    <w:rsid w:val="0050006F"/>
    <w:rsid w:val="0052046B"/>
    <w:rsid w:val="00543135"/>
    <w:rsid w:val="00545426"/>
    <w:rsid w:val="005B6683"/>
    <w:rsid w:val="005C4818"/>
    <w:rsid w:val="005F7E36"/>
    <w:rsid w:val="00673E85"/>
    <w:rsid w:val="006745B1"/>
    <w:rsid w:val="00696A7C"/>
    <w:rsid w:val="006C1B15"/>
    <w:rsid w:val="00714F1F"/>
    <w:rsid w:val="007625C7"/>
    <w:rsid w:val="00766F00"/>
    <w:rsid w:val="007708CA"/>
    <w:rsid w:val="007766FC"/>
    <w:rsid w:val="00776BEA"/>
    <w:rsid w:val="007B1F2A"/>
    <w:rsid w:val="00841727"/>
    <w:rsid w:val="00872D55"/>
    <w:rsid w:val="008735A0"/>
    <w:rsid w:val="008D6881"/>
    <w:rsid w:val="008E05D5"/>
    <w:rsid w:val="009324F9"/>
    <w:rsid w:val="00956888"/>
    <w:rsid w:val="00971887"/>
    <w:rsid w:val="00991E7E"/>
    <w:rsid w:val="009A4F1B"/>
    <w:rsid w:val="009B332C"/>
    <w:rsid w:val="009D38BC"/>
    <w:rsid w:val="009F5059"/>
    <w:rsid w:val="009F69B6"/>
    <w:rsid w:val="00A2329E"/>
    <w:rsid w:val="00A2440A"/>
    <w:rsid w:val="00A2616D"/>
    <w:rsid w:val="00A31846"/>
    <w:rsid w:val="00A461CE"/>
    <w:rsid w:val="00A67905"/>
    <w:rsid w:val="00A7544A"/>
    <w:rsid w:val="00A7626F"/>
    <w:rsid w:val="00A77815"/>
    <w:rsid w:val="00B64E52"/>
    <w:rsid w:val="00B715F6"/>
    <w:rsid w:val="00BA348B"/>
    <w:rsid w:val="00BB298E"/>
    <w:rsid w:val="00BE166B"/>
    <w:rsid w:val="00BF1F68"/>
    <w:rsid w:val="00C176B2"/>
    <w:rsid w:val="00C20F2F"/>
    <w:rsid w:val="00C56234"/>
    <w:rsid w:val="00C858B8"/>
    <w:rsid w:val="00D32983"/>
    <w:rsid w:val="00D33559"/>
    <w:rsid w:val="00D3654D"/>
    <w:rsid w:val="00D64F29"/>
    <w:rsid w:val="00DC20BE"/>
    <w:rsid w:val="00E428DA"/>
    <w:rsid w:val="00E751B6"/>
    <w:rsid w:val="00E9012A"/>
    <w:rsid w:val="00EB5A51"/>
    <w:rsid w:val="00F8754E"/>
    <w:rsid w:val="00FB137C"/>
    <w:rsid w:val="00FB475E"/>
    <w:rsid w:val="00FC1209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iPriority w:val="99"/>
    <w:unhideWhenUsed/>
    <w:rsid w:val="00991E7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2983"/>
    <w:pPr>
      <w:ind w:left="720"/>
      <w:contextualSpacing/>
    </w:pPr>
  </w:style>
  <w:style w:type="table" w:styleId="Tabela-Siatka">
    <w:name w:val="Table Grid"/>
    <w:basedOn w:val="Standardowy"/>
    <w:uiPriority w:val="59"/>
    <w:rsid w:val="00956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7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usz.plaska@maskpol.c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4151C-D73E-4A57-8199-81639777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39</TotalTime>
  <Pages>9</Pages>
  <Words>1876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Katarzyna Deska PSO MASKPOL SA</cp:lastModifiedBy>
  <cp:revision>5</cp:revision>
  <cp:lastPrinted>2023-01-02T13:23:00Z</cp:lastPrinted>
  <dcterms:created xsi:type="dcterms:W3CDTF">2023-10-13T08:43:00Z</dcterms:created>
  <dcterms:modified xsi:type="dcterms:W3CDTF">2023-10-13T09:35:00Z</dcterms:modified>
</cp:coreProperties>
</file>