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0425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489E4AB" w14:textId="0E9D009E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……………………………., …………… 202</w:t>
      </w:r>
      <w:r>
        <w:rPr>
          <w:rFonts w:ascii="Open Sans" w:hAnsi="Open Sans" w:cs="Open Sans"/>
        </w:rPr>
        <w:t>1</w:t>
      </w:r>
      <w:r w:rsidRPr="007D3688">
        <w:rPr>
          <w:rFonts w:ascii="Open Sans" w:hAnsi="Open Sans" w:cs="Open Sans"/>
        </w:rPr>
        <w:t xml:space="preserve"> r.</w:t>
      </w:r>
    </w:p>
    <w:p w14:paraId="19165D2C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(miejscowość)</w:t>
      </w:r>
      <w:r w:rsidRPr="007D3688">
        <w:rPr>
          <w:rFonts w:ascii="Open Sans" w:hAnsi="Open Sans" w:cs="Open Sans"/>
        </w:rPr>
        <w:tab/>
        <w:t>(data)</w:t>
      </w:r>
    </w:p>
    <w:p w14:paraId="0A012DCA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A4658D3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27CA8A9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..............................................</w:t>
      </w:r>
    </w:p>
    <w:p w14:paraId="2032B67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(pieczęć Oferenta)</w:t>
      </w:r>
    </w:p>
    <w:p w14:paraId="548DD7C1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09AE49F" w14:textId="77777777" w:rsidR="007D3688" w:rsidRPr="007D3688" w:rsidRDefault="007D3688" w:rsidP="007D3688">
      <w:pPr>
        <w:spacing w:after="0"/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Zamawiający:</w:t>
      </w:r>
    </w:p>
    <w:p w14:paraId="31419BFA" w14:textId="77777777" w:rsidR="007D3688" w:rsidRPr="00AA0874" w:rsidRDefault="007D3688" w:rsidP="007D3688">
      <w:pPr>
        <w:spacing w:after="0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 xml:space="preserve">Przedsiębiorstwo Sprzętu Ochronnego MASKPOL Spółka Akcyjna </w:t>
      </w:r>
    </w:p>
    <w:p w14:paraId="3D099518" w14:textId="77777777" w:rsidR="007D3688" w:rsidRPr="00AA0874" w:rsidRDefault="007D3688" w:rsidP="007D3688">
      <w:pPr>
        <w:spacing w:after="0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>Konieczki</w:t>
      </w:r>
    </w:p>
    <w:p w14:paraId="33A99A4D" w14:textId="77777777" w:rsidR="007D3688" w:rsidRPr="00AA0874" w:rsidRDefault="007D3688" w:rsidP="007D3688">
      <w:pPr>
        <w:spacing w:after="0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>42 – 140 Panki</w:t>
      </w:r>
    </w:p>
    <w:p w14:paraId="0C915AFC" w14:textId="77777777" w:rsidR="007D3688" w:rsidRPr="00AA0874" w:rsidRDefault="007D3688" w:rsidP="007D3688">
      <w:pPr>
        <w:spacing w:after="0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>KRS: 0000049087</w:t>
      </w:r>
    </w:p>
    <w:p w14:paraId="3F5C3550" w14:textId="77777777" w:rsidR="007D3688" w:rsidRPr="00AA0874" w:rsidRDefault="007D3688" w:rsidP="007D3688">
      <w:pPr>
        <w:spacing w:after="0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>NIP: 574-100-20-58</w:t>
      </w:r>
    </w:p>
    <w:p w14:paraId="7E1006A6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47DC19F9" w14:textId="77777777" w:rsidR="007D3688" w:rsidRPr="00AA0874" w:rsidRDefault="007D3688" w:rsidP="00AA0874">
      <w:pPr>
        <w:jc w:val="center"/>
        <w:rPr>
          <w:rFonts w:ascii="Open Sans" w:hAnsi="Open Sans" w:cs="Open Sans"/>
          <w:b/>
          <w:bCs/>
        </w:rPr>
      </w:pPr>
      <w:r w:rsidRPr="00AA0874">
        <w:rPr>
          <w:rFonts w:ascii="Open Sans" w:hAnsi="Open Sans" w:cs="Open Sans"/>
          <w:b/>
          <w:bCs/>
        </w:rPr>
        <w:t>FORMULARZ OFERTOWY</w:t>
      </w:r>
    </w:p>
    <w:p w14:paraId="61DD2F1C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2E91032A" w14:textId="63B1B12C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 xml:space="preserve">Oferta stanowi odpowiedź na zapytanie ofertowe z dnia 16.07.2020 r. dotyczące postępowania nr 7/TI/2021 na kompleksowe wykonanie pokrycia połaci dachowej membraną </w:t>
      </w:r>
      <w:proofErr w:type="spellStart"/>
      <w:r w:rsidRPr="007D3688">
        <w:rPr>
          <w:rFonts w:ascii="Open Sans" w:hAnsi="Open Sans" w:cs="Open Sans"/>
        </w:rPr>
        <w:t>hydroizolacyjną</w:t>
      </w:r>
      <w:proofErr w:type="spellEnd"/>
      <w:r w:rsidRPr="007D3688">
        <w:rPr>
          <w:rFonts w:ascii="Open Sans" w:hAnsi="Open Sans" w:cs="Open Sans"/>
        </w:rPr>
        <w:t xml:space="preserve"> </w:t>
      </w:r>
      <w:proofErr w:type="spellStart"/>
      <w:r w:rsidRPr="007D3688">
        <w:rPr>
          <w:rFonts w:ascii="Open Sans" w:hAnsi="Open Sans" w:cs="Open Sans"/>
        </w:rPr>
        <w:t>Sikaplan</w:t>
      </w:r>
      <w:proofErr w:type="spellEnd"/>
      <w:r w:rsidRPr="007D3688">
        <w:rPr>
          <w:rFonts w:ascii="Open Sans" w:hAnsi="Open Sans" w:cs="Open Sans"/>
        </w:rPr>
        <w:t>® G-15</w:t>
      </w:r>
    </w:p>
    <w:p w14:paraId="0C332C5E" w14:textId="32E6D394" w:rsidR="007D3688" w:rsidRDefault="007D3688" w:rsidP="007D3688">
      <w:pPr>
        <w:rPr>
          <w:rFonts w:ascii="Open Sans" w:hAnsi="Open Sans" w:cs="Open Sans"/>
        </w:rPr>
      </w:pPr>
    </w:p>
    <w:p w14:paraId="5C4FB280" w14:textId="77777777" w:rsidR="00AA0874" w:rsidRPr="007D3688" w:rsidRDefault="00AA0874" w:rsidP="007D3688">
      <w:pPr>
        <w:rPr>
          <w:rFonts w:ascii="Open Sans" w:hAnsi="Open Sans" w:cs="Open Sans"/>
        </w:rPr>
      </w:pPr>
    </w:p>
    <w:p w14:paraId="5D1E16EC" w14:textId="77777777" w:rsidR="007D3688" w:rsidRDefault="007D3688" w:rsidP="007D3688">
      <w:pPr>
        <w:rPr>
          <w:rFonts w:ascii="Open Sans" w:hAnsi="Open Sans" w:cs="Open Sans"/>
        </w:rPr>
      </w:pPr>
    </w:p>
    <w:p w14:paraId="62A52371" w14:textId="77777777" w:rsidR="007D3688" w:rsidRDefault="007D3688" w:rsidP="007D3688">
      <w:pPr>
        <w:rPr>
          <w:rFonts w:ascii="Open Sans" w:hAnsi="Open Sans" w:cs="Open Sans"/>
        </w:rPr>
      </w:pPr>
    </w:p>
    <w:p w14:paraId="5D46F2F4" w14:textId="77777777" w:rsidR="007D3688" w:rsidRDefault="007D3688" w:rsidP="007D3688">
      <w:pPr>
        <w:rPr>
          <w:rFonts w:ascii="Open Sans" w:hAnsi="Open Sans" w:cs="Open Sans"/>
        </w:rPr>
      </w:pPr>
    </w:p>
    <w:p w14:paraId="2239B7EA" w14:textId="744D8728" w:rsidR="007D3688" w:rsidRPr="007D3688" w:rsidRDefault="007D3688" w:rsidP="007D3688">
      <w:pPr>
        <w:rPr>
          <w:rFonts w:ascii="Open Sans" w:hAnsi="Open Sans" w:cs="Open Sans"/>
          <w:b/>
          <w:bCs/>
        </w:rPr>
      </w:pPr>
      <w:r w:rsidRPr="007D3688">
        <w:rPr>
          <w:rFonts w:ascii="Open Sans" w:hAnsi="Open Sans" w:cs="Open Sans"/>
          <w:b/>
          <w:bCs/>
        </w:rPr>
        <w:lastRenderedPageBreak/>
        <w:t>1.</w:t>
      </w:r>
      <w:r w:rsidRPr="007D3688">
        <w:rPr>
          <w:rFonts w:ascii="Open Sans" w:hAnsi="Open Sans" w:cs="Open Sans"/>
          <w:b/>
          <w:bCs/>
        </w:rPr>
        <w:tab/>
        <w:t>Dane Oferenta.</w:t>
      </w:r>
    </w:p>
    <w:p w14:paraId="1B515477" w14:textId="77777777" w:rsidR="007D3688" w:rsidRPr="007D3688" w:rsidRDefault="007D3688" w:rsidP="007D3688">
      <w:pPr>
        <w:rPr>
          <w:rFonts w:ascii="Open Sans" w:hAnsi="Open Sans" w:cs="Open Sans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01"/>
        <w:gridCol w:w="5000"/>
      </w:tblGrid>
      <w:tr w:rsidR="007D3688" w:rsidRPr="007D3688" w14:paraId="51EFD4F6" w14:textId="77777777" w:rsidTr="004E6A3F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78CE2419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Nazwa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174BCC78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sz w:val="20"/>
                <w:szCs w:val="20"/>
                <w:lang w:eastAsia="ar-SA"/>
              </w:rPr>
            </w:pPr>
          </w:p>
        </w:tc>
      </w:tr>
      <w:tr w:rsidR="007D3688" w:rsidRPr="007D3688" w14:paraId="31B19DCB" w14:textId="77777777" w:rsidTr="004E6A3F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78C9B223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Adres siedziby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6CC3E192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sz w:val="20"/>
                <w:szCs w:val="20"/>
                <w:lang w:eastAsia="ar-SA"/>
              </w:rPr>
            </w:pPr>
          </w:p>
        </w:tc>
      </w:tr>
      <w:tr w:rsidR="007D3688" w:rsidRPr="007D3688" w14:paraId="41DC4B7C" w14:textId="77777777" w:rsidTr="004E6A3F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5FF430D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NIP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2CBBF615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sz w:val="20"/>
                <w:szCs w:val="20"/>
                <w:lang w:eastAsia="ar-SA"/>
              </w:rPr>
            </w:pPr>
          </w:p>
        </w:tc>
      </w:tr>
      <w:tr w:rsidR="007D3688" w:rsidRPr="007D3688" w14:paraId="5ADD9E47" w14:textId="77777777" w:rsidTr="004E6A3F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3B48B54E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REGON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6F604255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sz w:val="20"/>
                <w:szCs w:val="20"/>
                <w:lang w:eastAsia="ar-SA"/>
              </w:rPr>
            </w:pPr>
          </w:p>
        </w:tc>
      </w:tr>
      <w:tr w:rsidR="007D3688" w:rsidRPr="007D3688" w14:paraId="5729D9B5" w14:textId="77777777" w:rsidTr="004E6A3F">
        <w:trPr>
          <w:trHeight w:val="340"/>
          <w:jc w:val="center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14:paraId="030DFD1D" w14:textId="226309DE" w:rsidR="007D3688" w:rsidRPr="007D3688" w:rsidRDefault="007D3688" w:rsidP="007D3688">
            <w:pPr>
              <w:suppressAutoHyphens/>
              <w:spacing w:after="0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 xml:space="preserve">Osoba uprawniona do kontaktowania się z </w:t>
            </w: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Z</w:t>
            </w: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amawiającym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4AB3E38D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imię i nazwisko: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722D83E5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eastAsia="Times New Roman" w:cs="Calibri"/>
                <w:b/>
                <w:lang w:eastAsia="ar-SA"/>
              </w:rPr>
            </w:pPr>
          </w:p>
        </w:tc>
      </w:tr>
      <w:tr w:rsidR="007D3688" w:rsidRPr="007D3688" w14:paraId="4D58D7C6" w14:textId="77777777" w:rsidTr="004E6A3F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14:paraId="7B91D5C8" w14:textId="77777777" w:rsidR="007D3688" w:rsidRPr="007D3688" w:rsidRDefault="007D3688" w:rsidP="007D3688">
            <w:pPr>
              <w:suppressAutoHyphens/>
              <w:spacing w:after="0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24C3627A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telefon: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76A5AFDE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eastAsia="Times New Roman" w:cs="Calibri"/>
                <w:b/>
                <w:lang w:eastAsia="ar-SA"/>
              </w:rPr>
            </w:pPr>
          </w:p>
        </w:tc>
      </w:tr>
      <w:tr w:rsidR="007D3688" w:rsidRPr="007D3688" w14:paraId="5CED06B6" w14:textId="77777777" w:rsidTr="004E6A3F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14:paraId="645AB825" w14:textId="77777777" w:rsidR="007D3688" w:rsidRPr="007D3688" w:rsidRDefault="007D3688" w:rsidP="007D3688">
            <w:pPr>
              <w:suppressAutoHyphens/>
              <w:spacing w:after="0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7574EE4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</w:pPr>
            <w:r w:rsidRPr="007D3688">
              <w:rPr>
                <w:rFonts w:ascii="Open Sans" w:eastAsia="Times New Roman" w:hAnsi="Open Sans" w:cs="Open Sans"/>
                <w:sz w:val="20"/>
                <w:szCs w:val="20"/>
                <w:lang w:eastAsia="ar-SA"/>
              </w:rPr>
              <w:t>adres e-mail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3B7A4670" w14:textId="77777777" w:rsidR="007D3688" w:rsidRPr="007D3688" w:rsidRDefault="007D3688" w:rsidP="007D3688">
            <w:pPr>
              <w:suppressAutoHyphens/>
              <w:spacing w:after="0"/>
              <w:jc w:val="both"/>
              <w:rPr>
                <w:rFonts w:eastAsia="Times New Roman" w:cs="Calibri"/>
                <w:b/>
                <w:lang w:eastAsia="ar-SA"/>
              </w:rPr>
            </w:pPr>
          </w:p>
        </w:tc>
      </w:tr>
    </w:tbl>
    <w:p w14:paraId="656BA8CC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602626A" w14:textId="4C7E40A6" w:rsidR="007D3688" w:rsidRPr="007D3688" w:rsidRDefault="007D3688" w:rsidP="007D3688">
      <w:pPr>
        <w:rPr>
          <w:rFonts w:ascii="Open Sans" w:hAnsi="Open Sans" w:cs="Open Sans"/>
          <w:b/>
          <w:bCs/>
        </w:rPr>
      </w:pPr>
      <w:r w:rsidRPr="007D3688">
        <w:rPr>
          <w:rFonts w:ascii="Open Sans" w:hAnsi="Open Sans" w:cs="Open Sans"/>
          <w:b/>
          <w:bCs/>
        </w:rPr>
        <w:t>2.</w:t>
      </w:r>
      <w:r w:rsidRPr="007D3688">
        <w:rPr>
          <w:rFonts w:ascii="Open Sans" w:hAnsi="Open Sans" w:cs="Open Sans"/>
          <w:b/>
          <w:bCs/>
        </w:rPr>
        <w:tab/>
        <w:t>Przedmiot Oferty</w:t>
      </w:r>
    </w:p>
    <w:p w14:paraId="04866530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 xml:space="preserve">Przedmiot Zamówienia: kompleksowe wykonanie pokrycia połaci dachowej membraną </w:t>
      </w:r>
      <w:proofErr w:type="spellStart"/>
      <w:r w:rsidRPr="007D3688">
        <w:rPr>
          <w:rFonts w:ascii="Open Sans" w:hAnsi="Open Sans" w:cs="Open Sans"/>
        </w:rPr>
        <w:t>hydroizolacyjną</w:t>
      </w:r>
      <w:proofErr w:type="spellEnd"/>
      <w:r w:rsidRPr="007D3688">
        <w:rPr>
          <w:rFonts w:ascii="Open Sans" w:hAnsi="Open Sans" w:cs="Open Sans"/>
        </w:rPr>
        <w:t xml:space="preserve"> </w:t>
      </w:r>
      <w:proofErr w:type="spellStart"/>
      <w:r w:rsidRPr="007D3688">
        <w:rPr>
          <w:rFonts w:ascii="Open Sans" w:hAnsi="Open Sans" w:cs="Open Sans"/>
        </w:rPr>
        <w:t>Sikaplan</w:t>
      </w:r>
      <w:proofErr w:type="spellEnd"/>
      <w:r w:rsidRPr="007D3688">
        <w:rPr>
          <w:rFonts w:ascii="Open Sans" w:hAnsi="Open Sans" w:cs="Open Sans"/>
        </w:rPr>
        <w:t>® G-15</w:t>
      </w:r>
    </w:p>
    <w:p w14:paraId="04EAF41C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Producent: ……………………………………….</w:t>
      </w:r>
    </w:p>
    <w:p w14:paraId="44A37B7C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Nazwa towaru: ……………………………………</w:t>
      </w:r>
    </w:p>
    <w:p w14:paraId="4EC52F6B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Rodzaj/typ/model:…………………………………..</w:t>
      </w:r>
    </w:p>
    <w:p w14:paraId="7DB900DF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Specyfikacja techniczna:</w:t>
      </w:r>
    </w:p>
    <w:p w14:paraId="748E57C2" w14:textId="4C869A83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7567DC" w14:textId="77777777" w:rsidR="007D3688" w:rsidRPr="007D3688" w:rsidRDefault="007D3688" w:rsidP="007D3688">
      <w:pPr>
        <w:rPr>
          <w:rFonts w:ascii="Open Sans" w:hAnsi="Open Sans" w:cs="Open Sans"/>
          <w:b/>
          <w:bCs/>
        </w:rPr>
      </w:pPr>
      <w:r w:rsidRPr="007D3688">
        <w:rPr>
          <w:rFonts w:ascii="Open Sans" w:hAnsi="Open Sans" w:cs="Open Sans"/>
          <w:b/>
          <w:bCs/>
        </w:rPr>
        <w:lastRenderedPageBreak/>
        <w:t>3.</w:t>
      </w:r>
      <w:r w:rsidRPr="007D3688">
        <w:rPr>
          <w:rFonts w:ascii="Open Sans" w:hAnsi="Open Sans" w:cs="Open Sans"/>
          <w:b/>
          <w:bCs/>
        </w:rPr>
        <w:tab/>
        <w:t>Warunki Oferty.</w:t>
      </w:r>
    </w:p>
    <w:p w14:paraId="2E1E3BCA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58E87831" w14:textId="77777777" w:rsidR="007D3688" w:rsidRPr="00540924" w:rsidRDefault="007D3688" w:rsidP="007D3688">
      <w:pPr>
        <w:rPr>
          <w:rFonts w:ascii="Open Sans" w:hAnsi="Open Sans" w:cs="Open Sans"/>
          <w:b/>
          <w:bCs/>
        </w:rPr>
      </w:pPr>
      <w:r w:rsidRPr="00540924">
        <w:rPr>
          <w:rFonts w:ascii="Open Sans" w:hAnsi="Open Sans" w:cs="Open Sans"/>
          <w:b/>
          <w:bCs/>
        </w:rPr>
        <w:t>3.1. CENA</w:t>
      </w:r>
    </w:p>
    <w:p w14:paraId="6A15B0C5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Wartość całkowita netto: ………………… (słownie: ……………..)</w:t>
      </w:r>
    </w:p>
    <w:p w14:paraId="5D2B6F19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Wartość VAT: ………………… (słownie: ……………..)</w:t>
      </w:r>
    </w:p>
    <w:p w14:paraId="665203BF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Wartość brutto: ………………… (słownie: ……………..)</w:t>
      </w:r>
    </w:p>
    <w:p w14:paraId="43DF8E67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Całkowita cena za realizację zamówienia, określona powyżej, składa się z następujących cen jednostkowych:</w:t>
      </w:r>
    </w:p>
    <w:p w14:paraId="7266D7C3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a)</w:t>
      </w:r>
      <w:r w:rsidRPr="007D3688">
        <w:rPr>
          <w:rFonts w:ascii="Open Sans" w:hAnsi="Open Sans" w:cs="Open Sans"/>
        </w:rPr>
        <w:tab/>
        <w:t>cena Przedmiotu Zamówienia: …………………</w:t>
      </w:r>
    </w:p>
    <w:p w14:paraId="6E704594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b)</w:t>
      </w:r>
      <w:r w:rsidRPr="007D3688">
        <w:rPr>
          <w:rFonts w:ascii="Open Sans" w:hAnsi="Open Sans" w:cs="Open Sans"/>
        </w:rPr>
        <w:tab/>
        <w:t>cena usług towarzyszących: …………………, w tym:</w:t>
      </w:r>
    </w:p>
    <w:p w14:paraId="4237936E" w14:textId="4F064935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 xml:space="preserve"> •</w:t>
      </w:r>
      <w:r w:rsidRPr="007D3688">
        <w:rPr>
          <w:rFonts w:ascii="Open Sans" w:hAnsi="Open Sans" w:cs="Open Sans"/>
        </w:rPr>
        <w:tab/>
        <w:t>proszę wymienić, jeżeli są oferowane, z podaniem ich ceny</w:t>
      </w:r>
    </w:p>
    <w:p w14:paraId="691FB455" w14:textId="3F3359E9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5604C3" w14:textId="7C9596A1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1652F" w14:textId="11C08FB5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54EAD4" w14:textId="77777777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3.2. WARUNKI PŁATNOŚCI</w:t>
      </w:r>
    </w:p>
    <w:p w14:paraId="7AC3EB94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Zgadzam/-y się z proponowanym podziałem płatności:</w:t>
      </w:r>
    </w:p>
    <w:p w14:paraId="49319104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·</w:t>
      </w:r>
      <w:r w:rsidRPr="007D3688">
        <w:rPr>
          <w:rFonts w:ascii="Open Sans" w:hAnsi="Open Sans" w:cs="Open Sans"/>
        </w:rPr>
        <w:tab/>
        <w:t>…….% wartości ceny netto w terminie 30 dni od podpisania umowy</w:t>
      </w:r>
    </w:p>
    <w:p w14:paraId="0D9510DC" w14:textId="2355D7EA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·</w:t>
      </w:r>
      <w:r w:rsidRPr="007D3688">
        <w:rPr>
          <w:rFonts w:ascii="Open Sans" w:hAnsi="Open Sans" w:cs="Open Sans"/>
        </w:rPr>
        <w:tab/>
        <w:t>…….% wartości ceny netto w terminie 30 dni po podpisaniu bez zastrzeżeń protokołu odbioru końcowego</w:t>
      </w:r>
    </w:p>
    <w:p w14:paraId="2AB48990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B0E1148" w14:textId="77777777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lastRenderedPageBreak/>
        <w:t>3.3. OKRES I ZAKRES GWARANCJI (min. 60 miesiące od podpisania protokołu odbioru końcowego)</w:t>
      </w:r>
    </w:p>
    <w:p w14:paraId="18848B1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………. miesięcy, począwszy od daty podpisania protokołu odbioru końcowego Przedmiotu Zamówienia.</w:t>
      </w:r>
    </w:p>
    <w:p w14:paraId="06715389" w14:textId="1D755E66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3.</w:t>
      </w:r>
      <w:r w:rsidR="00FA65CA" w:rsidRPr="00FA65CA">
        <w:rPr>
          <w:rFonts w:ascii="Open Sans" w:hAnsi="Open Sans" w:cs="Open Sans"/>
          <w:b/>
          <w:bCs/>
        </w:rPr>
        <w:t>4</w:t>
      </w:r>
      <w:r w:rsidRPr="00FA65CA">
        <w:rPr>
          <w:rFonts w:ascii="Open Sans" w:hAnsi="Open Sans" w:cs="Open Sans"/>
          <w:b/>
          <w:bCs/>
        </w:rPr>
        <w:t>. WARUNKI SERWISU</w:t>
      </w:r>
    </w:p>
    <w:p w14:paraId="0DA71FFB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czas reakcji: ….</w:t>
      </w:r>
    </w:p>
    <w:p w14:paraId="5F829D2C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czas usunięcia wady: …</w:t>
      </w:r>
    </w:p>
    <w:p w14:paraId="6763C9AD" w14:textId="05436CF4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3.</w:t>
      </w:r>
      <w:r w:rsidR="00FA65CA" w:rsidRPr="00FA65CA">
        <w:rPr>
          <w:rFonts w:ascii="Open Sans" w:hAnsi="Open Sans" w:cs="Open Sans"/>
          <w:b/>
          <w:bCs/>
        </w:rPr>
        <w:t>5</w:t>
      </w:r>
      <w:r w:rsidRPr="00FA65CA">
        <w:rPr>
          <w:rFonts w:ascii="Open Sans" w:hAnsi="Open Sans" w:cs="Open Sans"/>
          <w:b/>
          <w:bCs/>
        </w:rPr>
        <w:t>. TERMIN WYKONANIA ZAMÓWIENIA (uwzględniający dostawę, montaż i prace odbiorowe)</w:t>
      </w:r>
    </w:p>
    <w:p w14:paraId="0EC2B289" w14:textId="405918CA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</w:t>
      </w:r>
      <w:r w:rsidR="00FA65CA">
        <w:rPr>
          <w:rFonts w:ascii="Open Sans" w:hAnsi="Open Sans" w:cs="Open Sans"/>
        </w:rPr>
        <w:t>……………………………………………………………………………………………………………………..</w:t>
      </w:r>
      <w:r w:rsidRPr="007D3688">
        <w:rPr>
          <w:rFonts w:ascii="Open Sans" w:hAnsi="Open Sans" w:cs="Open Sans"/>
        </w:rPr>
        <w:t>…….</w:t>
      </w:r>
    </w:p>
    <w:p w14:paraId="09AAD71C" w14:textId="2377D62E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3.</w:t>
      </w:r>
      <w:r w:rsidR="00FA65CA" w:rsidRPr="00FA65CA">
        <w:rPr>
          <w:rFonts w:ascii="Open Sans" w:hAnsi="Open Sans" w:cs="Open Sans"/>
          <w:b/>
          <w:bCs/>
        </w:rPr>
        <w:t>6.</w:t>
      </w:r>
      <w:r w:rsidRPr="00FA65CA">
        <w:rPr>
          <w:rFonts w:ascii="Open Sans" w:hAnsi="Open Sans" w:cs="Open Sans"/>
          <w:b/>
          <w:bCs/>
        </w:rPr>
        <w:t xml:space="preserve"> WARUNKI SPRZEDAŻY (co najmniej DAP INCOTERMS 2010)</w:t>
      </w:r>
    </w:p>
    <w:p w14:paraId="152FDA7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Zobowiązuję/-my się do dostarczenia Przedmiotu Zamówienia do siedziby Zamawiającego na warunkach ….</w:t>
      </w:r>
    </w:p>
    <w:p w14:paraId="79F8F3BE" w14:textId="77777777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3.7. INNE</w:t>
      </w:r>
    </w:p>
    <w:p w14:paraId="5EABBD60" w14:textId="476074E8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8D07BA" w14:textId="5AAF3FBB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E7471" w14:textId="102CDDAD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666BC6" w14:textId="77777777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4.</w:t>
      </w:r>
      <w:r w:rsidRPr="00FA65CA">
        <w:rPr>
          <w:rFonts w:ascii="Open Sans" w:hAnsi="Open Sans" w:cs="Open Sans"/>
          <w:b/>
          <w:bCs/>
        </w:rPr>
        <w:tab/>
        <w:t xml:space="preserve">Oświadczenie Wykonawcy </w:t>
      </w:r>
    </w:p>
    <w:p w14:paraId="10416AB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Oświadczam/-y, że:</w:t>
      </w:r>
    </w:p>
    <w:p w14:paraId="38A6C106" w14:textId="0BBCB44A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</w:t>
      </w:r>
      <w:r w:rsidRPr="007D3688">
        <w:rPr>
          <w:rFonts w:ascii="Open Sans" w:hAnsi="Open Sans" w:cs="Open Sans"/>
        </w:rPr>
        <w:tab/>
        <w:t>zapoznałem/zapoznaliśmy</w:t>
      </w:r>
      <w:r w:rsidR="00AA0874">
        <w:rPr>
          <w:rFonts w:ascii="Open Sans" w:hAnsi="Open Sans" w:cs="Open Sans"/>
          <w:vertAlign w:val="superscript"/>
        </w:rPr>
        <w:t>1</w:t>
      </w:r>
      <w:r w:rsidRPr="007D3688">
        <w:rPr>
          <w:rFonts w:ascii="Open Sans" w:hAnsi="Open Sans" w:cs="Open Sans"/>
        </w:rPr>
        <w:t xml:space="preserve"> się z Zapytaniem ofertowym  i nie wnoszę/wnosimy do niego zastrzeżeń </w:t>
      </w:r>
    </w:p>
    <w:p w14:paraId="7047C9E9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lastRenderedPageBreak/>
        <w:t>•</w:t>
      </w:r>
      <w:r w:rsidRPr="007D3688">
        <w:rPr>
          <w:rFonts w:ascii="Open Sans" w:hAnsi="Open Sans" w:cs="Open Sans"/>
        </w:rPr>
        <w:tab/>
        <w:t>niniejszy dokument stanowi ofertę w rozumieniu Kodeksu cywilnego</w:t>
      </w:r>
    </w:p>
    <w:p w14:paraId="0D19DB78" w14:textId="7D290E3A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</w:t>
      </w:r>
      <w:r w:rsidRPr="007D3688">
        <w:rPr>
          <w:rFonts w:ascii="Open Sans" w:hAnsi="Open Sans" w:cs="Open Sans"/>
        </w:rPr>
        <w:tab/>
        <w:t>oferowany Przedmiot Zamówienia spełnia wymagania techniczne i jakościowe określone przedmi</w:t>
      </w:r>
      <w:r w:rsidR="00FA65CA">
        <w:rPr>
          <w:rFonts w:ascii="Open Sans" w:hAnsi="Open Sans" w:cs="Open Sans"/>
        </w:rPr>
        <w:t>o</w:t>
      </w:r>
      <w:r w:rsidRPr="007D3688">
        <w:rPr>
          <w:rFonts w:ascii="Open Sans" w:hAnsi="Open Sans" w:cs="Open Sans"/>
        </w:rPr>
        <w:t>tem ww. zapytania ofertowego</w:t>
      </w:r>
    </w:p>
    <w:p w14:paraId="34054CC2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</w:t>
      </w:r>
      <w:r w:rsidRPr="007D3688">
        <w:rPr>
          <w:rFonts w:ascii="Open Sans" w:hAnsi="Open Sans" w:cs="Open Sans"/>
        </w:rPr>
        <w:tab/>
        <w:t xml:space="preserve">cena podana w pkt. 3 </w:t>
      </w:r>
      <w:proofErr w:type="spellStart"/>
      <w:r w:rsidRPr="007D3688">
        <w:rPr>
          <w:rFonts w:ascii="Open Sans" w:hAnsi="Open Sans" w:cs="Open Sans"/>
        </w:rPr>
        <w:t>ppkt</w:t>
      </w:r>
      <w:proofErr w:type="spellEnd"/>
      <w:r w:rsidRPr="007D3688">
        <w:rPr>
          <w:rFonts w:ascii="Open Sans" w:hAnsi="Open Sans" w:cs="Open Sans"/>
        </w:rPr>
        <w:t>. 3.1. zawiera wszystkie koszty związane z realizacją zamówienia objęte-go zapytaniem ofertowym z dnia …</w:t>
      </w:r>
    </w:p>
    <w:p w14:paraId="4A5E70DD" w14:textId="2998BDAF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</w:t>
      </w:r>
      <w:r w:rsidRPr="007D3688">
        <w:rPr>
          <w:rFonts w:ascii="Open Sans" w:hAnsi="Open Sans" w:cs="Open Sans"/>
        </w:rPr>
        <w:tab/>
        <w:t>zapoznałem/-liśmy się z informacjami na temat przetwarzania danych osobowych przez PSO MA-SKPOL S.A. oraz wyrażam/-y</w:t>
      </w:r>
      <w:r w:rsidR="00AA0874">
        <w:rPr>
          <w:rFonts w:ascii="Open Sans" w:hAnsi="Open Sans" w:cs="Open Sans"/>
          <w:vertAlign w:val="superscript"/>
        </w:rPr>
        <w:t>1</w:t>
      </w:r>
      <w:r w:rsidRPr="007D3688">
        <w:rPr>
          <w:rFonts w:ascii="Open Sans" w:hAnsi="Open Sans" w:cs="Open Sans"/>
        </w:rPr>
        <w:t xml:space="preserve"> zgodę na przetwarzanie danych osobowych dla celów niniejszego po-stępowania, którego dotyczy Oferta/nie przekazuję/-my danych osobowych innych niż bezpośrednio mnie/nas</w:t>
      </w:r>
      <w:r w:rsidR="00AA0874">
        <w:rPr>
          <w:rFonts w:ascii="Open Sans" w:hAnsi="Open Sans" w:cs="Open Sans"/>
          <w:vertAlign w:val="superscript"/>
        </w:rPr>
        <w:t>1</w:t>
      </w:r>
      <w:r w:rsidRPr="007D3688">
        <w:rPr>
          <w:rFonts w:ascii="Open Sans" w:hAnsi="Open Sans" w:cs="Open Sans"/>
        </w:rPr>
        <w:t xml:space="preserve"> dotyczących lub zachodzi wyłączenie stosowania obowiązku informacyjnego, stosownie do art. 13 ust. 4 lub art. 14 ust. 5 RODO zostały wypełnione obowiązki informacyjne prze-widziane w art. 13 lub art. 14 RODO wobec osób fizycznych, od których dane osobowe bezpośrednio lub pośrednio zostały pozyskane w celu realizacji zamówienia objętego niniejszym postępowaniem</w:t>
      </w:r>
    </w:p>
    <w:p w14:paraId="241CA594" w14:textId="77777777" w:rsidR="007D3688" w:rsidRPr="007D3688" w:rsidRDefault="007D3688" w:rsidP="007D3688">
      <w:pPr>
        <w:rPr>
          <w:rFonts w:ascii="Open Sans" w:hAnsi="Open Sans" w:cs="Open Sans"/>
        </w:rPr>
      </w:pPr>
      <w:r w:rsidRPr="00AA0874">
        <w:rPr>
          <w:rFonts w:ascii="Open Sans" w:hAnsi="Open Sans" w:cs="Open Sans"/>
          <w:vertAlign w:val="superscript"/>
        </w:rPr>
        <w:t>1</w:t>
      </w:r>
      <w:r w:rsidRPr="007D3688">
        <w:rPr>
          <w:rFonts w:ascii="Open Sans" w:hAnsi="Open Sans" w:cs="Open Sans"/>
        </w:rPr>
        <w:t xml:space="preserve"> niepotrzebne skreślić</w:t>
      </w:r>
    </w:p>
    <w:p w14:paraId="7A08E9B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</w:t>
      </w:r>
      <w:r w:rsidRPr="007D3688">
        <w:rPr>
          <w:rFonts w:ascii="Open Sans" w:hAnsi="Open Sans" w:cs="Open Sans"/>
        </w:rPr>
        <w:tab/>
        <w:t xml:space="preserve">zobowiązuję się w okresie ważności oferty i w wypadku wyboru mojej/naszej oferty do zawarcia umowy na określonych przez Zamawiającego w zapytaniu ofertowym warunkach, </w:t>
      </w:r>
    </w:p>
    <w:p w14:paraId="42FA1DB7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w miejscu i terminie przez niego wyznaczonym</w:t>
      </w:r>
    </w:p>
    <w:p w14:paraId="1052DD69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5604B626" w14:textId="77777777" w:rsidR="007D3688" w:rsidRPr="007D3688" w:rsidRDefault="007D3688" w:rsidP="007D3688">
      <w:pPr>
        <w:rPr>
          <w:rFonts w:ascii="Open Sans" w:hAnsi="Open Sans" w:cs="Open Sans"/>
        </w:rPr>
      </w:pPr>
      <w:r w:rsidRPr="00FA65CA">
        <w:rPr>
          <w:rFonts w:ascii="Open Sans" w:hAnsi="Open Sans" w:cs="Open Sans"/>
          <w:b/>
          <w:bCs/>
        </w:rPr>
        <w:t>5.</w:t>
      </w:r>
      <w:r w:rsidRPr="00FA65CA">
        <w:rPr>
          <w:rFonts w:ascii="Open Sans" w:hAnsi="Open Sans" w:cs="Open Sans"/>
          <w:b/>
          <w:bCs/>
        </w:rPr>
        <w:tab/>
        <w:t>Termin związania ofertą</w:t>
      </w:r>
      <w:r w:rsidRPr="007D3688">
        <w:rPr>
          <w:rFonts w:ascii="Open Sans" w:hAnsi="Open Sans" w:cs="Open Sans"/>
        </w:rPr>
        <w:t>.</w:t>
      </w:r>
    </w:p>
    <w:p w14:paraId="7E643E51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Uważam/-y się za związanych niniejszą ofertą przez okres 60 dni od upływu terminu składania ofert.</w:t>
      </w:r>
    </w:p>
    <w:p w14:paraId="7A136943" w14:textId="77777777" w:rsidR="007D3688" w:rsidRPr="00FA65CA" w:rsidRDefault="007D3688" w:rsidP="007D3688">
      <w:pPr>
        <w:rPr>
          <w:rFonts w:ascii="Open Sans" w:hAnsi="Open Sans" w:cs="Open Sans"/>
          <w:b/>
          <w:bCs/>
        </w:rPr>
      </w:pPr>
      <w:r w:rsidRPr="00FA65CA">
        <w:rPr>
          <w:rFonts w:ascii="Open Sans" w:hAnsi="Open Sans" w:cs="Open Sans"/>
          <w:b/>
          <w:bCs/>
        </w:rPr>
        <w:t>6.</w:t>
      </w:r>
      <w:r w:rsidRPr="00FA65CA">
        <w:rPr>
          <w:rFonts w:ascii="Open Sans" w:hAnsi="Open Sans" w:cs="Open Sans"/>
          <w:b/>
          <w:bCs/>
        </w:rPr>
        <w:tab/>
        <w:t>Załączniki.</w:t>
      </w:r>
    </w:p>
    <w:p w14:paraId="55BA2055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6077336B" w14:textId="2440E92D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FC8834" w14:textId="693E2715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lastRenderedPageBreak/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022828" w14:textId="106E3244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CB4447" w14:textId="6E8B01D0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6FEAF" w14:textId="65D181B8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653D77" w14:textId="316A651C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•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F3D96B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7AE8B9E1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4D2FEF0A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42F227AD" w14:textId="77777777" w:rsidR="007D3688" w:rsidRPr="007D3688" w:rsidRDefault="007D3688" w:rsidP="007D3688">
      <w:pPr>
        <w:rPr>
          <w:rFonts w:ascii="Open Sans" w:hAnsi="Open Sans" w:cs="Open Sans"/>
        </w:rPr>
      </w:pPr>
    </w:p>
    <w:p w14:paraId="5EE8F7E7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ab/>
        <w:t>……………………………………………………</w:t>
      </w:r>
    </w:p>
    <w:p w14:paraId="2A7B53E0" w14:textId="77777777" w:rsidR="007D3688" w:rsidRPr="007D3688" w:rsidRDefault="007D3688" w:rsidP="007D3688">
      <w:pPr>
        <w:rPr>
          <w:rFonts w:ascii="Open Sans" w:hAnsi="Open Sans" w:cs="Open Sans"/>
        </w:rPr>
      </w:pPr>
      <w:r w:rsidRPr="007D3688">
        <w:rPr>
          <w:rFonts w:ascii="Open Sans" w:hAnsi="Open Sans" w:cs="Open Sans"/>
        </w:rPr>
        <w:t>(imię, nazwisko i podpis osoby/osób upoważnionej/-</w:t>
      </w:r>
      <w:proofErr w:type="spellStart"/>
      <w:r w:rsidRPr="007D3688">
        <w:rPr>
          <w:rFonts w:ascii="Open Sans" w:hAnsi="Open Sans" w:cs="Open Sans"/>
        </w:rPr>
        <w:t>ych</w:t>
      </w:r>
      <w:proofErr w:type="spellEnd"/>
      <w:r w:rsidRPr="007D3688">
        <w:rPr>
          <w:rFonts w:ascii="Open Sans" w:hAnsi="Open Sans" w:cs="Open Sans"/>
        </w:rPr>
        <w:t xml:space="preserve"> do </w:t>
      </w:r>
    </w:p>
    <w:p w14:paraId="13D76C92" w14:textId="584D94FC" w:rsidR="00E169DA" w:rsidRPr="007D3688" w:rsidRDefault="007D3688" w:rsidP="007D3688">
      <w:r w:rsidRPr="007D3688">
        <w:rPr>
          <w:rFonts w:ascii="Open Sans" w:hAnsi="Open Sans" w:cs="Open Sans"/>
        </w:rPr>
        <w:t>reprezentowania Oferenta oraz pieczęć osoby/osób uprawnionej/-</w:t>
      </w:r>
      <w:proofErr w:type="spellStart"/>
      <w:r w:rsidRPr="007D3688">
        <w:rPr>
          <w:rFonts w:ascii="Open Sans" w:hAnsi="Open Sans" w:cs="Open Sans"/>
        </w:rPr>
        <w:t>ych</w:t>
      </w:r>
      <w:proofErr w:type="spellEnd"/>
      <w:r w:rsidRPr="007D3688">
        <w:rPr>
          <w:rFonts w:ascii="Open Sans" w:hAnsi="Open Sans" w:cs="Open Sans"/>
        </w:rPr>
        <w:t>)</w:t>
      </w:r>
    </w:p>
    <w:sectPr w:rsidR="00E169DA" w:rsidRPr="007D3688" w:rsidSect="002709DF">
      <w:footerReference w:type="default" r:id="rId8"/>
      <w:headerReference w:type="first" r:id="rId9"/>
      <w:footerReference w:type="first" r:id="rId10"/>
      <w:pgSz w:w="11906" w:h="16838" w:code="9"/>
      <w:pgMar w:top="1418" w:right="1418" w:bottom="2552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6BFE" w14:textId="77777777" w:rsidR="0010327D" w:rsidRDefault="0010327D" w:rsidP="00014A89">
      <w:pPr>
        <w:spacing w:after="0" w:line="240" w:lineRule="auto"/>
      </w:pPr>
      <w:r>
        <w:separator/>
      </w:r>
    </w:p>
  </w:endnote>
  <w:endnote w:type="continuationSeparator" w:id="0">
    <w:p w14:paraId="098629FB" w14:textId="77777777" w:rsidR="0010327D" w:rsidRDefault="0010327D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77777777" w:rsidR="003C3130" w:rsidRPr="003C3130" w:rsidRDefault="003C3130" w:rsidP="003C3130">
    <w:pPr>
      <w:tabs>
        <w:tab w:val="center" w:pos="4536"/>
        <w:tab w:val="right" w:pos="9072"/>
      </w:tabs>
      <w:spacing w:after="0" w:line="240" w:lineRule="auto"/>
    </w:pPr>
  </w:p>
  <w:p w14:paraId="646F2183" w14:textId="77777777" w:rsidR="003C3130" w:rsidRPr="003C3130" w:rsidRDefault="003C3130" w:rsidP="003C3130"/>
  <w:p w14:paraId="4F9B90AE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t>PSO „MASKPOL” S.A. | Konieczki 42-140 Panki | tel.: +48 34 310 93 00 | fax +48 34 317 98 31 | maskpol@maskpol.com.pl |www.maskpol.com.pl |  Kapitał zakładowy: 3 618 510,00 PLN |Kapitał wpłacony: 3 618 510,00 PLN |NIP: 574-100-20-58 |REGON: 150060052  |Nr rejestrowy BDO: 000009481 | Konta bankowe: PKO Bank Polski S.A. 47 1020 1664 0000 3302 0369 2738 | ING Bank Śląski S.A. 68 1050 1142 1000 0005 0162 4589 | Alior Bank 40 2490 0005 0000 4530 5381 4962</w:t>
    </w:r>
    <w:r w:rsidRPr="003C3130">
      <w:rPr>
        <w:rFonts w:ascii="Open Sans" w:hAnsi="Open Sans" w:cs="Open Sans"/>
        <w:color w:val="3F677C"/>
        <w:kern w:val="16"/>
        <w:sz w:val="12"/>
        <w:szCs w:val="12"/>
      </w:rPr>
      <w:br/>
      <w:t>Sąd Rejonowy w Częstochowie XVII Wydział Gospodarczy Krajowego Rejestru Sądowego KRS: 0000049087</w:t>
    </w:r>
  </w:p>
  <w:p w14:paraId="0D33469A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</w:p>
  <w:p w14:paraId="111A7FA7" w14:textId="698B496C" w:rsidR="00543135" w:rsidRDefault="003C3130" w:rsidP="003C3130">
    <w:pPr>
      <w:spacing w:after="0"/>
      <w:jc w:val="both"/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ptab w:relativeTo="margin" w:alignment="left" w:leader="none"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</w:rPr>
      <w:drawing>
        <wp:inline distT="0" distB="0" distL="0" distR="0" wp14:anchorId="1F8C987E" wp14:editId="6FC2CE98">
          <wp:extent cx="1962912" cy="32613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F2BE" w14:textId="7F202727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631DE" w14:textId="77777777" w:rsidR="0010327D" w:rsidRDefault="0010327D" w:rsidP="00014A89">
      <w:pPr>
        <w:spacing w:after="0" w:line="240" w:lineRule="auto"/>
      </w:pPr>
      <w:r>
        <w:separator/>
      </w:r>
    </w:p>
  </w:footnote>
  <w:footnote w:type="continuationSeparator" w:id="0">
    <w:p w14:paraId="68596129" w14:textId="77777777" w:rsidR="0010327D" w:rsidRDefault="0010327D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C746DFD" w:rsidR="00014A89" w:rsidRDefault="007625C7" w:rsidP="007D3688">
    <w:pPr>
      <w:pStyle w:val="Nagwek"/>
    </w:pPr>
    <w:r>
      <w:rPr>
        <w:noProof/>
        <w:lang w:eastAsia="pl-PL"/>
      </w:rPr>
      <w:drawing>
        <wp:inline distT="0" distB="0" distL="0" distR="0" wp14:anchorId="4751827A" wp14:editId="32CCB3DE">
          <wp:extent cx="2124075" cy="533400"/>
          <wp:effectExtent l="0" t="0" r="0" b="0"/>
          <wp:docPr id="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2FB694" w14:textId="77777777" w:rsidR="007D3688" w:rsidRPr="007D3688" w:rsidRDefault="007D3688" w:rsidP="007D3688">
    <w:pPr>
      <w:pStyle w:val="Nagwek"/>
      <w:jc w:val="right"/>
      <w:rPr>
        <w:rFonts w:ascii="Open Sans" w:hAnsi="Open Sans" w:cs="Open Sans"/>
        <w:sz w:val="12"/>
        <w:szCs w:val="12"/>
      </w:rPr>
    </w:pPr>
    <w:r w:rsidRPr="007D3688">
      <w:rPr>
        <w:rFonts w:ascii="Open Sans" w:hAnsi="Open Sans" w:cs="Open Sans"/>
        <w:sz w:val="12"/>
        <w:szCs w:val="12"/>
      </w:rPr>
      <w:t>Załącznik  do zapytania ofertowego</w:t>
    </w:r>
  </w:p>
  <w:p w14:paraId="547C28AD" w14:textId="77777777" w:rsidR="007D3688" w:rsidRPr="007D3688" w:rsidRDefault="007D3688" w:rsidP="007D3688">
    <w:pPr>
      <w:pStyle w:val="Nagwek"/>
      <w:jc w:val="right"/>
      <w:rPr>
        <w:rFonts w:ascii="Open Sans" w:hAnsi="Open Sans" w:cs="Open Sans"/>
        <w:sz w:val="12"/>
        <w:szCs w:val="12"/>
      </w:rPr>
    </w:pPr>
    <w:r w:rsidRPr="007D3688">
      <w:rPr>
        <w:rFonts w:ascii="Open Sans" w:hAnsi="Open Sans" w:cs="Open Sans"/>
        <w:sz w:val="12"/>
        <w:szCs w:val="12"/>
      </w:rPr>
      <w:t>dotyczącego postępowania nr 7/TI/2021</w:t>
    </w:r>
  </w:p>
  <w:p w14:paraId="3A3157AE" w14:textId="77777777" w:rsidR="007D3688" w:rsidRPr="007D3688" w:rsidRDefault="007D3688" w:rsidP="007D3688">
    <w:pPr>
      <w:pStyle w:val="Nagwek"/>
      <w:jc w:val="right"/>
      <w:rPr>
        <w:rFonts w:ascii="Open Sans" w:hAnsi="Open Sans" w:cs="Open Sans"/>
        <w:sz w:val="12"/>
        <w:szCs w:val="12"/>
      </w:rPr>
    </w:pPr>
    <w:r w:rsidRPr="007D3688">
      <w:rPr>
        <w:rFonts w:ascii="Open Sans" w:hAnsi="Open Sans" w:cs="Open Sans"/>
        <w:sz w:val="12"/>
        <w:szCs w:val="12"/>
      </w:rPr>
      <w:t xml:space="preserve">na kompleksowe wykonanie pokrycia </w:t>
    </w:r>
  </w:p>
  <w:p w14:paraId="59AC6703" w14:textId="11FD7818" w:rsidR="007D3688" w:rsidRPr="007D3688" w:rsidRDefault="007D3688" w:rsidP="007D3688">
    <w:pPr>
      <w:pStyle w:val="Nagwek"/>
      <w:jc w:val="right"/>
      <w:rPr>
        <w:rFonts w:ascii="Open Sans" w:hAnsi="Open Sans" w:cs="Open Sans"/>
        <w:sz w:val="12"/>
        <w:szCs w:val="12"/>
      </w:rPr>
    </w:pPr>
    <w:r w:rsidRPr="007D3688">
      <w:rPr>
        <w:rFonts w:ascii="Open Sans" w:hAnsi="Open Sans" w:cs="Open Sans"/>
        <w:sz w:val="12"/>
        <w:szCs w:val="12"/>
      </w:rPr>
      <w:t xml:space="preserve">połaci dachowej membraną </w:t>
    </w:r>
    <w:proofErr w:type="spellStart"/>
    <w:r w:rsidRPr="007D3688">
      <w:rPr>
        <w:rFonts w:ascii="Open Sans" w:hAnsi="Open Sans" w:cs="Open Sans"/>
        <w:sz w:val="12"/>
        <w:szCs w:val="12"/>
      </w:rPr>
      <w:t>hydroizolacyjną</w:t>
    </w:r>
    <w:proofErr w:type="spellEnd"/>
    <w:r w:rsidRPr="007D3688">
      <w:rPr>
        <w:rFonts w:ascii="Open Sans" w:hAnsi="Open Sans" w:cs="Open Sans"/>
        <w:sz w:val="12"/>
        <w:szCs w:val="12"/>
      </w:rPr>
      <w:t xml:space="preserve"> </w:t>
    </w:r>
    <w:proofErr w:type="spellStart"/>
    <w:r w:rsidRPr="007D3688">
      <w:rPr>
        <w:rFonts w:ascii="Open Sans" w:hAnsi="Open Sans" w:cs="Open Sans"/>
        <w:sz w:val="12"/>
        <w:szCs w:val="12"/>
      </w:rPr>
      <w:t>Sikaplan</w:t>
    </w:r>
    <w:proofErr w:type="spellEnd"/>
    <w:r w:rsidRPr="007D3688">
      <w:rPr>
        <w:rFonts w:ascii="Open Sans" w:hAnsi="Open Sans" w:cs="Open Sans"/>
        <w:sz w:val="12"/>
        <w:szCs w:val="12"/>
      </w:rPr>
      <w:t>® G-15</w:t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CE9"/>
    <w:multiLevelType w:val="multilevel"/>
    <w:tmpl w:val="0DF25D1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57121E"/>
    <w:multiLevelType w:val="multilevel"/>
    <w:tmpl w:val="864802A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D0544A"/>
    <w:multiLevelType w:val="multilevel"/>
    <w:tmpl w:val="AD646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A87E5A"/>
    <w:multiLevelType w:val="hybridMultilevel"/>
    <w:tmpl w:val="DC8A41CA"/>
    <w:lvl w:ilvl="0" w:tplc="5A12DB4E">
      <w:start w:val="7"/>
      <w:numFmt w:val="lowerLetter"/>
      <w:lvlText w:val="%1)"/>
      <w:lvlJc w:val="left"/>
      <w:pPr>
        <w:ind w:left="720" w:hanging="360"/>
      </w:pPr>
      <w:rPr>
        <w:rFonts w:hint="default"/>
        <w:i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8533F"/>
    <w:multiLevelType w:val="multilevel"/>
    <w:tmpl w:val="1E4EEA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Open Sans" w:eastAsia="Times New Roman" w:hAnsi="Open Sans" w:cs="Open San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51670D"/>
    <w:multiLevelType w:val="multilevel"/>
    <w:tmpl w:val="64BC13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EF1C23"/>
    <w:multiLevelType w:val="multilevel"/>
    <w:tmpl w:val="2408AC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607AB9"/>
    <w:multiLevelType w:val="hybridMultilevel"/>
    <w:tmpl w:val="A68273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909BB"/>
    <w:multiLevelType w:val="multilevel"/>
    <w:tmpl w:val="ECA0596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745EA7"/>
    <w:multiLevelType w:val="multilevel"/>
    <w:tmpl w:val="E5C8E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AE3580D"/>
    <w:multiLevelType w:val="multilevel"/>
    <w:tmpl w:val="7C80D65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2"/>
  </w:num>
  <w:num w:numId="5">
    <w:abstractNumId w:val="6"/>
  </w:num>
  <w:num w:numId="6">
    <w:abstractNumId w:val="1"/>
  </w:num>
  <w:num w:numId="7">
    <w:abstractNumId w:val="10"/>
  </w:num>
  <w:num w:numId="8">
    <w:abstractNumId w:val="5"/>
  </w:num>
  <w:num w:numId="9">
    <w:abstractNumId w:val="2"/>
  </w:num>
  <w:num w:numId="10">
    <w:abstractNumId w:val="11"/>
  </w:num>
  <w:num w:numId="11">
    <w:abstractNumId w:val="0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C607D"/>
    <w:rsid w:val="000D6708"/>
    <w:rsid w:val="0010327D"/>
    <w:rsid w:val="00141480"/>
    <w:rsid w:val="001C0B40"/>
    <w:rsid w:val="00234ADA"/>
    <w:rsid w:val="002709DF"/>
    <w:rsid w:val="00287B02"/>
    <w:rsid w:val="002B3BCF"/>
    <w:rsid w:val="002D0243"/>
    <w:rsid w:val="00307895"/>
    <w:rsid w:val="0035296C"/>
    <w:rsid w:val="003C3130"/>
    <w:rsid w:val="003F3C8A"/>
    <w:rsid w:val="00435C3B"/>
    <w:rsid w:val="0052046B"/>
    <w:rsid w:val="00540924"/>
    <w:rsid w:val="00543135"/>
    <w:rsid w:val="005560AE"/>
    <w:rsid w:val="005B6683"/>
    <w:rsid w:val="006745B1"/>
    <w:rsid w:val="007625C7"/>
    <w:rsid w:val="00766F00"/>
    <w:rsid w:val="007766FC"/>
    <w:rsid w:val="007868C7"/>
    <w:rsid w:val="007D3688"/>
    <w:rsid w:val="00872D55"/>
    <w:rsid w:val="008735A0"/>
    <w:rsid w:val="008E05D5"/>
    <w:rsid w:val="008F4328"/>
    <w:rsid w:val="00971887"/>
    <w:rsid w:val="00991E7E"/>
    <w:rsid w:val="009F69B6"/>
    <w:rsid w:val="00A2329E"/>
    <w:rsid w:val="00A461CE"/>
    <w:rsid w:val="00AA0874"/>
    <w:rsid w:val="00BA348B"/>
    <w:rsid w:val="00BA4FA3"/>
    <w:rsid w:val="00BC7B48"/>
    <w:rsid w:val="00BE166B"/>
    <w:rsid w:val="00C176B2"/>
    <w:rsid w:val="00C20F2F"/>
    <w:rsid w:val="00C858B8"/>
    <w:rsid w:val="00D32983"/>
    <w:rsid w:val="00D46404"/>
    <w:rsid w:val="00D64F29"/>
    <w:rsid w:val="00DC20BE"/>
    <w:rsid w:val="00E169DA"/>
    <w:rsid w:val="00E9012A"/>
    <w:rsid w:val="00EB5A51"/>
    <w:rsid w:val="00ED05CB"/>
    <w:rsid w:val="00F01522"/>
    <w:rsid w:val="00FA65CA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BA4FA3"/>
    <w:rPr>
      <w:rFonts w:ascii="Times New Roman" w:eastAsia="Times New Roman" w:hAnsi="Times New Roman"/>
    </w:rPr>
  </w:style>
  <w:style w:type="character" w:customStyle="1" w:styleId="Nagweklubstopka2">
    <w:name w:val="Nagłówek lub stopka (2)_"/>
    <w:basedOn w:val="Domylnaczcionkaakapitu"/>
    <w:link w:val="Nagweklubstopka20"/>
    <w:rsid w:val="00BA4FA3"/>
    <w:rPr>
      <w:rFonts w:ascii="Times New Roman" w:eastAsia="Times New Roman" w:hAnsi="Times New Roman"/>
    </w:rPr>
  </w:style>
  <w:style w:type="character" w:customStyle="1" w:styleId="Nagwek1">
    <w:name w:val="Nagłówek #1_"/>
    <w:basedOn w:val="Domylnaczcionkaakapitu"/>
    <w:link w:val="Nagwek10"/>
    <w:rsid w:val="00BA4FA3"/>
    <w:rPr>
      <w:rFonts w:ascii="Times New Roman" w:eastAsia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rsid w:val="00BA4FA3"/>
    <w:rPr>
      <w:rFonts w:ascii="Segoe UI" w:eastAsia="Segoe UI" w:hAnsi="Segoe UI" w:cs="Segoe UI"/>
      <w:color w:val="3F677C"/>
      <w:sz w:val="12"/>
      <w:szCs w:val="12"/>
    </w:rPr>
  </w:style>
  <w:style w:type="paragraph" w:customStyle="1" w:styleId="Teksttreci0">
    <w:name w:val="Tekst treści"/>
    <w:basedOn w:val="Normalny"/>
    <w:link w:val="Teksttreci"/>
    <w:rsid w:val="00BA4FA3"/>
    <w:pPr>
      <w:widowControl w:val="0"/>
      <w:spacing w:after="0" w:line="36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Nagweklubstopka20">
    <w:name w:val="Nagłówek lub stopka (2)"/>
    <w:basedOn w:val="Normalny"/>
    <w:link w:val="Nagweklubstopka2"/>
    <w:rsid w:val="00BA4FA3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Nagwek10">
    <w:name w:val="Nagłówek #1"/>
    <w:basedOn w:val="Normalny"/>
    <w:link w:val="Nagwek1"/>
    <w:rsid w:val="00BA4FA3"/>
    <w:pPr>
      <w:widowControl w:val="0"/>
      <w:spacing w:after="400" w:line="36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Teksttreci20">
    <w:name w:val="Tekst treści (2)"/>
    <w:basedOn w:val="Normalny"/>
    <w:link w:val="Teksttreci2"/>
    <w:rsid w:val="00BA4FA3"/>
    <w:pPr>
      <w:widowControl w:val="0"/>
      <w:spacing w:after="0" w:line="240" w:lineRule="auto"/>
    </w:pPr>
    <w:rPr>
      <w:rFonts w:ascii="Segoe UI" w:eastAsia="Segoe UI" w:hAnsi="Segoe UI" w:cs="Segoe UI"/>
      <w:color w:val="3F677C"/>
      <w:sz w:val="12"/>
      <w:szCs w:val="1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E7299-D602-407D-AC05-3C7F5E3A3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3</TotalTime>
  <Pages>6</Pages>
  <Words>844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3</cp:revision>
  <cp:lastPrinted>2021-10-13T10:41:00Z</cp:lastPrinted>
  <dcterms:created xsi:type="dcterms:W3CDTF">2021-10-13T10:52:00Z</dcterms:created>
  <dcterms:modified xsi:type="dcterms:W3CDTF">2021-10-13T10:54:00Z</dcterms:modified>
</cp:coreProperties>
</file>