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01D9" w14:textId="0A244ACF" w:rsidR="00C84ED7" w:rsidRPr="00C84ED7" w:rsidRDefault="00C84ED7" w:rsidP="00C84ED7">
      <w:pPr>
        <w:pStyle w:val="Style16"/>
        <w:widowControl/>
        <w:spacing w:line="276" w:lineRule="auto"/>
        <w:rPr>
          <w:rStyle w:val="FontStyle64"/>
          <w:rFonts w:ascii="Open Sans" w:hAnsi="Open Sans" w:cs="Open Sans"/>
          <w:b w:val="0"/>
          <w:bCs w:val="0"/>
          <w:sz w:val="18"/>
          <w:szCs w:val="18"/>
        </w:rPr>
      </w:pPr>
      <w:bookmarkStart w:id="0" w:name="_Hlk127441128"/>
      <w:r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 xml:space="preserve">Załącznik nr 2 </w:t>
      </w:r>
    </w:p>
    <w:p w14:paraId="62F2EEBC" w14:textId="30C6D480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>FORMULARZ OFERTOWY OFERTY WSTĘPNEJ</w:t>
      </w:r>
    </w:p>
    <w:p w14:paraId="2D08141C" w14:textId="09F68857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W POSTĘPOWANIU NA DOSTAWĘ, MONTAŻ I URUCHOMIENIE AUTOMATYCZNEJ LINI LAGOWANIA I ROZKROJU ORAZ PRZEPROWADZENIE SZKOLENIA PRACOWNIKÓW ZAMAWIAJĄCEGO Z ZAKRESU OBSŁUGI I KONSERWACJI </w:t>
      </w:r>
      <w:r>
        <w:rPr>
          <w:rStyle w:val="FontStyle64"/>
          <w:rFonts w:ascii="Open Sans" w:hAnsi="Open Sans" w:cs="Open Sans"/>
          <w:sz w:val="22"/>
          <w:szCs w:val="22"/>
        </w:rPr>
        <w:t xml:space="preserve">ORAZ OBSŁUGĄ SERWISOWĄ W OKRESIE GWARANCYJNYM W SIEDZIBIE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PSO MASKPOL S.A. </w:t>
      </w:r>
      <w:r>
        <w:rPr>
          <w:rStyle w:val="FontStyle64"/>
          <w:rFonts w:ascii="Open Sans" w:hAnsi="Open Sans" w:cs="Open Sans"/>
          <w:sz w:val="22"/>
          <w:szCs w:val="22"/>
        </w:rPr>
        <w:t>KONIECZKI</w:t>
      </w:r>
    </w:p>
    <w:p w14:paraId="29F8545C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36C90D43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5A0E93E3" w14:textId="77777777" w:rsidR="00C84ED7" w:rsidRPr="00C84ED7" w:rsidRDefault="00C84ED7" w:rsidP="00C84ED7">
      <w:pPr>
        <w:pStyle w:val="Style5"/>
        <w:widowControl/>
        <w:numPr>
          <w:ilvl w:val="0"/>
          <w:numId w:val="13"/>
        </w:numPr>
        <w:tabs>
          <w:tab w:val="clear" w:pos="720"/>
          <w:tab w:val="num" w:pos="360"/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Dane dotyczące Wykonawcy: </w:t>
      </w:r>
    </w:p>
    <w:p w14:paraId="7C4C4F6A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pełna nazwa</w:t>
      </w:r>
    </w:p>
    <w:p w14:paraId="168FA18D" w14:textId="77777777" w:rsidR="00C84ED7" w:rsidRPr="00C84ED7" w:rsidRDefault="00C84ED7" w:rsidP="00C84ED7">
      <w:pPr>
        <w:pStyle w:val="Style5"/>
        <w:widowControl/>
        <w:spacing w:line="276" w:lineRule="auto"/>
        <w:ind w:left="360"/>
        <w:rPr>
          <w:rFonts w:ascii="Open Sans" w:hAnsi="Open Sans" w:cs="Open Sans"/>
          <w:sz w:val="22"/>
          <w:szCs w:val="22"/>
        </w:rPr>
      </w:pPr>
    </w:p>
    <w:p w14:paraId="1F35646F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......................…………..............................................................................................</w:t>
      </w:r>
    </w:p>
    <w:p w14:paraId="5E5AB15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adres</w:t>
      </w:r>
    </w:p>
    <w:p w14:paraId="58534215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Fonts w:ascii="Open Sans" w:hAnsi="Open Sans" w:cs="Open Sans"/>
          <w:sz w:val="22"/>
          <w:szCs w:val="22"/>
        </w:rPr>
      </w:pPr>
    </w:p>
    <w:p w14:paraId="0D1AFECB" w14:textId="77777777" w:rsidR="00C84ED7" w:rsidRPr="00C84ED7" w:rsidRDefault="00C84ED7" w:rsidP="00C84ED7">
      <w:pPr>
        <w:pStyle w:val="Style5"/>
        <w:widowControl/>
        <w:spacing w:line="276" w:lineRule="auto"/>
        <w:ind w:left="294"/>
        <w:jc w:val="left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5FAD5915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telefonu i faksu, e-mail</w:t>
      </w:r>
    </w:p>
    <w:p w14:paraId="183F6255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52AC195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  <w:r w:rsidRPr="00C84ED7">
        <w:rPr>
          <w:rStyle w:val="FontStyle63"/>
          <w:rFonts w:ascii="Open Sans" w:hAnsi="Open Sans" w:cs="Open Sans"/>
        </w:rPr>
        <w:t xml:space="preserve">  </w:t>
      </w:r>
    </w:p>
    <w:p w14:paraId="2F54FCDE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numer w rejestrze przedsiębiorców KRS (o ile występuje)</w:t>
      </w:r>
    </w:p>
    <w:p w14:paraId="6A759774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3C402FEE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057BA1CB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numer NIP </w:t>
      </w:r>
    </w:p>
    <w:p w14:paraId="72FAA489" w14:textId="77777777" w:rsidR="00C84ED7" w:rsidRPr="00C84ED7" w:rsidRDefault="00C84ED7" w:rsidP="00C84ED7">
      <w:pPr>
        <w:pStyle w:val="Akapitzlist"/>
        <w:spacing w:line="276" w:lineRule="auto"/>
        <w:ind w:left="0"/>
        <w:rPr>
          <w:rFonts w:ascii="Open Sans" w:hAnsi="Open Sans" w:cs="Open Sans"/>
        </w:rPr>
      </w:pPr>
    </w:p>
    <w:p w14:paraId="14871A07" w14:textId="77777777" w:rsidR="00C84ED7" w:rsidRPr="00C84ED7" w:rsidRDefault="00C84ED7" w:rsidP="00C84ED7">
      <w:pPr>
        <w:pStyle w:val="Akapitzlist"/>
        <w:spacing w:line="276" w:lineRule="auto"/>
        <w:ind w:left="0" w:firstLine="294"/>
        <w:rPr>
          <w:rStyle w:val="FontStyle63"/>
          <w:rFonts w:ascii="Open Sans" w:hAnsi="Open Sans" w:cs="Open Sans"/>
        </w:rPr>
      </w:pPr>
      <w:r w:rsidRPr="00C84ED7">
        <w:rPr>
          <w:rFonts w:ascii="Open Sans" w:hAnsi="Open Sans" w:cs="Open Sans"/>
        </w:rPr>
        <w:t>...……………..............................................................................................................</w:t>
      </w:r>
    </w:p>
    <w:p w14:paraId="1DFE3492" w14:textId="77777777" w:rsidR="00C84ED7" w:rsidRPr="00C84ED7" w:rsidRDefault="00C84ED7" w:rsidP="00C84ED7">
      <w:pPr>
        <w:pStyle w:val="Style5"/>
        <w:widowControl/>
        <w:numPr>
          <w:ilvl w:val="0"/>
          <w:numId w:val="12"/>
        </w:numPr>
        <w:tabs>
          <w:tab w:val="clear" w:pos="5460"/>
          <w:tab w:val="num" w:pos="700"/>
        </w:tabs>
        <w:spacing w:line="276" w:lineRule="auto"/>
        <w:ind w:left="700" w:hanging="406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nr konta bankowego, na które dokonywana będzie płatność</w:t>
      </w:r>
    </w:p>
    <w:p w14:paraId="3C337717" w14:textId="77777777" w:rsidR="00C84ED7" w:rsidRPr="00C84ED7" w:rsidRDefault="00C84ED7" w:rsidP="00C84ED7">
      <w:pPr>
        <w:pStyle w:val="Style5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6C9416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>...……………..............................................................................................................</w:t>
      </w:r>
    </w:p>
    <w:p w14:paraId="6979C49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7F77C252" w14:textId="77777777" w:rsidR="00C84ED7" w:rsidRPr="00C84ED7" w:rsidRDefault="00C84ED7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Ja niżej podpisany / my niżej podpisani, oświadczam/-y, iż w odpowiedzi na zaproszenie </w:t>
      </w:r>
      <w:r w:rsidRPr="00C84ED7">
        <w:rPr>
          <w:rStyle w:val="FontStyle63"/>
          <w:rFonts w:ascii="Open Sans" w:hAnsi="Open Sans" w:cs="Open Sans"/>
        </w:rPr>
        <w:br/>
        <w:t xml:space="preserve">do udziału w postępowaniu na dostawę, montaż i uruchomienie automatycznej linii </w:t>
      </w:r>
      <w:proofErr w:type="spellStart"/>
      <w:r w:rsidRPr="00C84ED7">
        <w:rPr>
          <w:rStyle w:val="FontStyle63"/>
          <w:rFonts w:ascii="Open Sans" w:hAnsi="Open Sans" w:cs="Open Sans"/>
        </w:rPr>
        <w:t>lagowania</w:t>
      </w:r>
      <w:proofErr w:type="spellEnd"/>
      <w:r w:rsidRPr="00C84ED7">
        <w:rPr>
          <w:rStyle w:val="FontStyle63"/>
          <w:rFonts w:ascii="Open Sans" w:hAnsi="Open Sans" w:cs="Open Sans"/>
        </w:rPr>
        <w:t xml:space="preserve"> i rozkroju oraz przeprowadzenia szkolenia pracowników zamawiającego z zakresu obsługi i konserwacji linii w siedzibie PSO MASKPOL S.A. w Konieczkach (zwane dalej: POSTĘPOWANIEM), składam(y) niniejszą ofertę.</w:t>
      </w:r>
    </w:p>
    <w:p w14:paraId="3066D274" w14:textId="77777777" w:rsidR="00C84ED7" w:rsidRPr="00C84ED7" w:rsidRDefault="00C84ED7" w:rsidP="00C84ED7">
      <w:pPr>
        <w:pStyle w:val="Style5"/>
        <w:widowControl/>
        <w:spacing w:line="276" w:lineRule="auto"/>
        <w:rPr>
          <w:rStyle w:val="FontStyle63"/>
          <w:rFonts w:ascii="Open Sans" w:hAnsi="Open Sans" w:cs="Open Sans"/>
        </w:rPr>
      </w:pPr>
    </w:p>
    <w:p w14:paraId="73A47FFC" w14:textId="2D569A14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 xml:space="preserve">Oferujemy realizację całego przedmiotu zamówienia za łączą cenę w wysokości ………. ………………………………………,- złotych netto, plus …………………,- złotych podatku VAT w wysokości … %, z czego: </w:t>
      </w:r>
    </w:p>
    <w:p w14:paraId="08CECA35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002FF6D9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W skład oferowanej linii (wymienić elementy składowe wraz z wyceną):</w:t>
      </w:r>
    </w:p>
    <w:p w14:paraId="4B1DA10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AB733E1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714E18A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5C14974F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1CFD870C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5328690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3E612CC9" w14:textId="77777777" w:rsidR="00C84ED7" w:rsidRPr="00C84ED7" w:rsidRDefault="00C84ED7" w:rsidP="00C84ED7">
      <w:pPr>
        <w:pStyle w:val="Style23"/>
        <w:widowControl/>
        <w:spacing w:line="276" w:lineRule="auto"/>
        <w:ind w:left="1440" w:firstLine="0"/>
        <w:rPr>
          <w:rStyle w:val="FontStyle67"/>
          <w:rFonts w:ascii="Open Sans" w:hAnsi="Open Sans" w:cs="Open Sans"/>
        </w:rPr>
      </w:pPr>
    </w:p>
    <w:p w14:paraId="30FFF921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</w:p>
    <w:p w14:paraId="67054638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Oświadczamy, że zapoznaliśmy się z treścią Postępowania (w tym z treścią załączników do Postępowania) i nie wnosimy do nich żadnych zastrzeżeń, które mogłyby stanowić przeszkodę do realizacji Inwestycji oraz zobowiązujemy się, że zamówienie wykonamy zgodnie ze wszystkimi wymaganiami Zamawiającego określonymi w tym Postępowaniu, </w:t>
      </w:r>
      <w:r w:rsidRPr="00C84ED7">
        <w:rPr>
          <w:rFonts w:ascii="Open Sans" w:hAnsi="Open Sans" w:cs="Open Sans"/>
          <w:sz w:val="22"/>
          <w:szCs w:val="22"/>
        </w:rPr>
        <w:t>z uwzględnieniem</w:t>
      </w:r>
      <w:r w:rsidRPr="00C84ED7">
        <w:rPr>
          <w:rStyle w:val="FontStyle63"/>
          <w:rFonts w:ascii="Open Sans" w:hAnsi="Open Sans" w:cs="Open Sans"/>
        </w:rPr>
        <w:t xml:space="preserve"> treści niniejszej oferty.</w:t>
      </w:r>
    </w:p>
    <w:p w14:paraId="5063CD60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</w:t>
      </w:r>
    </w:p>
    <w:p w14:paraId="1FCABF75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eastAsia="TTE3A847B8t00" w:hAnsi="Open Sans" w:cs="Open Sans"/>
          <w:sz w:val="22"/>
          <w:szCs w:val="22"/>
        </w:rPr>
        <w:t xml:space="preserve">Oświadczamy, iż: </w:t>
      </w:r>
    </w:p>
    <w:p w14:paraId="401FAE57" w14:textId="77777777" w:rsidR="00C84ED7" w:rsidRPr="00C84ED7" w:rsidRDefault="00C84ED7" w:rsidP="00C84ED7">
      <w:pPr>
        <w:pStyle w:val="ListParagraph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 xml:space="preserve">posiadamy uprawnienia do wykonywania działalności lub czynności związanych </w:t>
      </w:r>
      <w:r w:rsidRPr="00C84ED7">
        <w:rPr>
          <w:rFonts w:ascii="Open Sans" w:eastAsia="TTE3A847B8t00" w:hAnsi="Open Sans" w:cs="Open Sans"/>
        </w:rPr>
        <w:br/>
        <w:t xml:space="preserve">z realizacją zadania, jeżeli przepisy prawa nakładają obowiązek ich posiadania, </w:t>
      </w:r>
    </w:p>
    <w:p w14:paraId="1A701A59" w14:textId="77777777" w:rsidR="00C84ED7" w:rsidRPr="00C84ED7" w:rsidRDefault="00C84ED7" w:rsidP="00C84ED7">
      <w:pPr>
        <w:pStyle w:val="ListParagraph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posiadamy niezbędną wiedzę i doświadczenie do realizacji zamówienia;</w:t>
      </w:r>
    </w:p>
    <w:p w14:paraId="59AF7A88" w14:textId="77777777" w:rsidR="00C84ED7" w:rsidRPr="00C84ED7" w:rsidRDefault="00C84ED7" w:rsidP="00C84ED7">
      <w:pPr>
        <w:pStyle w:val="ListParagraph"/>
        <w:spacing w:after="0"/>
        <w:ind w:left="851" w:hanging="425"/>
        <w:jc w:val="both"/>
        <w:rPr>
          <w:rFonts w:ascii="Open Sans" w:eastAsia="TTE3A847B8t00" w:hAnsi="Open Sans" w:cs="Open Sans"/>
        </w:rPr>
      </w:pPr>
      <w:r w:rsidRPr="00C84ED7">
        <w:rPr>
          <w:rFonts w:ascii="Open Sans" w:eastAsia="TTE3A847B8t00" w:hAnsi="Open Sans" w:cs="Open Sans"/>
        </w:rPr>
        <w:t xml:space="preserve">- </w:t>
      </w:r>
      <w:r w:rsidRPr="00C84ED7">
        <w:rPr>
          <w:rFonts w:ascii="Open Sans" w:eastAsia="TTE3A847B8t00" w:hAnsi="Open Sans" w:cs="Open Sans"/>
        </w:rPr>
        <w:tab/>
        <w:t>dysponujemy odpowiednim potencjałem technicznym oraz osobami zdolnymi do wykonania zamówienia;</w:t>
      </w:r>
    </w:p>
    <w:p w14:paraId="1E1B2BD1" w14:textId="5D3867A0" w:rsidR="00C84ED7" w:rsidRPr="00C84ED7" w:rsidRDefault="00C84ED7" w:rsidP="00C84ED7">
      <w:pPr>
        <w:pStyle w:val="Style17"/>
        <w:widowControl/>
        <w:tabs>
          <w:tab w:val="left" w:pos="709"/>
        </w:tabs>
        <w:spacing w:line="276" w:lineRule="auto"/>
        <w:ind w:left="851"/>
        <w:rPr>
          <w:rStyle w:val="FontStyle63"/>
          <w:rFonts w:ascii="Open Sans" w:hAnsi="Open Sans" w:cs="Open Sans"/>
        </w:rPr>
      </w:pPr>
      <w:r w:rsidRPr="00C84ED7">
        <w:rPr>
          <w:rFonts w:ascii="Open Sans" w:eastAsia="TTE3A847B8t00" w:hAnsi="Open Sans" w:cs="Open Sans"/>
          <w:sz w:val="22"/>
          <w:szCs w:val="22"/>
        </w:rPr>
        <w:t xml:space="preserve">- </w:t>
      </w:r>
      <w:r w:rsidRPr="00C84ED7">
        <w:rPr>
          <w:rFonts w:ascii="Open Sans" w:eastAsia="TTE3A847B8t00" w:hAnsi="Open Sans" w:cs="Open Sans"/>
          <w:sz w:val="22"/>
          <w:szCs w:val="22"/>
        </w:rPr>
        <w:tab/>
      </w:r>
      <w:r>
        <w:rPr>
          <w:rFonts w:ascii="Open Sans" w:eastAsia="TTE3A847B8t00" w:hAnsi="Open Sans" w:cs="Open Sans"/>
          <w:sz w:val="22"/>
          <w:szCs w:val="22"/>
        </w:rPr>
        <w:tab/>
      </w:r>
      <w:r w:rsidRPr="00C84ED7">
        <w:rPr>
          <w:rFonts w:ascii="Open Sans" w:eastAsia="TTE3A847B8t00" w:hAnsi="Open Sans" w:cs="Open Sans"/>
          <w:sz w:val="22"/>
          <w:szCs w:val="22"/>
        </w:rPr>
        <w:t>znajdujemy się w sytuacji ekonomicznej i finansowej umożliwiającej prawidłowe, w tym terminowe wykonanie zamówienia</w:t>
      </w:r>
      <w:r>
        <w:rPr>
          <w:rFonts w:ascii="Open Sans" w:eastAsia="TTE3A847B8t00" w:hAnsi="Open Sans" w:cs="Open Sans"/>
        </w:rPr>
        <w:t xml:space="preserve"> </w:t>
      </w:r>
      <w:r w:rsidRPr="00C84ED7">
        <w:rPr>
          <w:rStyle w:val="FontStyle63"/>
          <w:rFonts w:ascii="Open Sans" w:hAnsi="Open Sans" w:cs="Open Sans"/>
        </w:rPr>
        <w:t xml:space="preserve">- </w:t>
      </w:r>
      <w:r w:rsidRPr="00C84ED7">
        <w:rPr>
          <w:rStyle w:val="FontStyle63"/>
          <w:rFonts w:ascii="Open Sans" w:hAnsi="Open Sans" w:cs="Open Sans"/>
        </w:rPr>
        <w:tab/>
        <w:t xml:space="preserve">posiadamy zdolność kredytową lub dostępne środki w wysokości co najmniej 500.000,- (słownie: pięćset tysięcy) złotych, </w:t>
      </w:r>
    </w:p>
    <w:p w14:paraId="63AA070B" w14:textId="13EBD73C" w:rsidR="00C84ED7" w:rsidRPr="00C84ED7" w:rsidRDefault="00C84ED7" w:rsidP="00C84ED7">
      <w:pPr>
        <w:pStyle w:val="Style17"/>
        <w:widowControl/>
        <w:tabs>
          <w:tab w:val="left" w:pos="1134"/>
        </w:tabs>
        <w:spacing w:line="276" w:lineRule="auto"/>
        <w:ind w:firstLine="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  </w:t>
      </w:r>
    </w:p>
    <w:p w14:paraId="0CDD1CD2" w14:textId="77777777" w:rsidR="00C84ED7" w:rsidRPr="00C84ED7" w:rsidRDefault="00C84ED7" w:rsidP="00C84ED7">
      <w:pPr>
        <w:pStyle w:val="ListParagraph"/>
        <w:spacing w:after="0"/>
        <w:ind w:left="851" w:hanging="425"/>
        <w:jc w:val="both"/>
        <w:rPr>
          <w:rStyle w:val="FontStyle63"/>
          <w:rFonts w:ascii="Open Sans" w:hAnsi="Open Sans" w:cs="Open Sans"/>
        </w:rPr>
      </w:pPr>
    </w:p>
    <w:p w14:paraId="19A76661" w14:textId="77777777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Uważamy się za związanych niniejszą ofertą przez okres 60 dni od upływu terminu składania ofert.</w:t>
      </w:r>
    </w:p>
    <w:p w14:paraId="460F52A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54E2D271" w14:textId="57EC3CCA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W razie wybrania naszej oferty zobowiązujemy się do podpisania Umowy na zasadach określonych w Postępowaniu i niniejszej ofercie, z uwzględnieniem ustaleń dokonanych w toku ewentualnych negocjacji. </w:t>
      </w:r>
    </w:p>
    <w:p w14:paraId="1CB029F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2D46DEAB" w14:textId="5023ED4E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lastRenderedPageBreak/>
        <w:t>Załącznikami do niniejszej oferty</w:t>
      </w:r>
      <w:r w:rsidR="002F7A28">
        <w:rPr>
          <w:rStyle w:val="FontStyle63"/>
          <w:rFonts w:ascii="Open Sans" w:hAnsi="Open Sans" w:cs="Open Sans"/>
        </w:rPr>
        <w:t xml:space="preserve"> (wymagane dokumenty zostały opisane w pkt. 4 i 5 zapytania ofertowego)</w:t>
      </w:r>
      <w:r w:rsidRPr="00C84ED7">
        <w:rPr>
          <w:rStyle w:val="FontStyle63"/>
          <w:rFonts w:ascii="Open Sans" w:hAnsi="Open Sans" w:cs="Open Sans"/>
        </w:rPr>
        <w:t>, stanowiącymi jej integralną część są:</w:t>
      </w:r>
    </w:p>
    <w:p w14:paraId="65176526" w14:textId="21157462" w:rsidR="002F7A28" w:rsidRPr="00C84ED7" w:rsidRDefault="002F7A28" w:rsidP="002F7A28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…………………………………………………………………………………………………………………….</w:t>
      </w:r>
    </w:p>
    <w:p w14:paraId="2E1C3882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</w:p>
    <w:p w14:paraId="0BB0947E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 xml:space="preserve"> </w:t>
      </w:r>
    </w:p>
    <w:p w14:paraId="103D6145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C95016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4F12226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05BF7F8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E8CF06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…….……………, dn. ………………            ……………………………………..</w:t>
      </w:r>
    </w:p>
    <w:p w14:paraId="1FF08C3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72"/>
          <w:rFonts w:ascii="Open Sans" w:hAnsi="Open Sans" w:cs="Open Sans"/>
          <w:sz w:val="22"/>
          <w:szCs w:val="22"/>
        </w:rPr>
      </w:pP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                                                                      (podpis i pieczęć upoważnionego przedstawiciela) </w:t>
      </w:r>
    </w:p>
    <w:bookmarkEnd w:id="0"/>
    <w:p w14:paraId="6A411005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both"/>
        <w:rPr>
          <w:rStyle w:val="FontStyle67"/>
          <w:rFonts w:ascii="Open Sans" w:hAnsi="Open Sans" w:cs="Open Sans"/>
          <w:b/>
          <w:smallCaps/>
        </w:rPr>
      </w:pPr>
    </w:p>
    <w:p w14:paraId="2E90153B" w14:textId="77777777" w:rsidR="005E6FE1" w:rsidRPr="00C84ED7" w:rsidRDefault="005E6FE1" w:rsidP="00C84ED7">
      <w:pPr>
        <w:rPr>
          <w:rFonts w:ascii="Open Sans" w:hAnsi="Open Sans" w:cs="Open Sans"/>
        </w:rPr>
      </w:pPr>
    </w:p>
    <w:sectPr w:rsidR="005E6FE1" w:rsidRPr="00C84ED7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42DB6" w14:textId="77777777" w:rsidR="00F864BB" w:rsidRDefault="00F864BB" w:rsidP="00014A89">
      <w:pPr>
        <w:spacing w:after="0" w:line="240" w:lineRule="auto"/>
      </w:pPr>
      <w:r>
        <w:separator/>
      </w:r>
    </w:p>
  </w:endnote>
  <w:endnote w:type="continuationSeparator" w:id="0">
    <w:p w14:paraId="682FFA39" w14:textId="77777777" w:rsidR="00F864BB" w:rsidRDefault="00F864BB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3A847B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EF358" w14:textId="77777777" w:rsidR="00F864BB" w:rsidRDefault="00F864BB" w:rsidP="00014A89">
      <w:pPr>
        <w:spacing w:after="0" w:line="240" w:lineRule="auto"/>
      </w:pPr>
      <w:r>
        <w:separator/>
      </w:r>
    </w:p>
  </w:footnote>
  <w:footnote w:type="continuationSeparator" w:id="0">
    <w:p w14:paraId="5B0E0D35" w14:textId="77777777" w:rsidR="00F864BB" w:rsidRDefault="00F864BB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A1B2FF6" w:rsidR="002F03D0" w:rsidRDefault="0021620B">
    <w:pPr>
      <w:pStyle w:val="Nagwek"/>
    </w:pPr>
    <w:r w:rsidRPr="002A23DF">
      <w:rPr>
        <w:noProof/>
        <w:sz w:val="20"/>
      </w:rPr>
      <w:drawing>
        <wp:inline distT="0" distB="0" distL="0" distR="0" wp14:anchorId="400BC4E3" wp14:editId="3538EEC7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2DB"/>
    <w:multiLevelType w:val="singleLevel"/>
    <w:tmpl w:val="7BC8415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B93223"/>
    <w:multiLevelType w:val="hybridMultilevel"/>
    <w:tmpl w:val="4C28EA56"/>
    <w:lvl w:ilvl="0" w:tplc="19CC2E20">
      <w:start w:val="1"/>
      <w:numFmt w:val="bullet"/>
      <w:lvlText w:val="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6A2090C"/>
    <w:multiLevelType w:val="singleLevel"/>
    <w:tmpl w:val="B7DAAF2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1AA1E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2911FD6"/>
    <w:multiLevelType w:val="multilevel"/>
    <w:tmpl w:val="7262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755"/>
        </w:tabs>
        <w:ind w:left="4755" w:hanging="36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55" w:hanging="675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5"/>
  </w:num>
  <w:num w:numId="2" w16cid:durableId="1213422383">
    <w:abstractNumId w:val="13"/>
  </w:num>
  <w:num w:numId="3" w16cid:durableId="718555583">
    <w:abstractNumId w:val="6"/>
  </w:num>
  <w:num w:numId="4" w16cid:durableId="890965090">
    <w:abstractNumId w:val="1"/>
  </w:num>
  <w:num w:numId="5" w16cid:durableId="1084303479">
    <w:abstractNumId w:val="3"/>
  </w:num>
  <w:num w:numId="6" w16cid:durableId="1843931271">
    <w:abstractNumId w:val="4"/>
  </w:num>
  <w:num w:numId="7" w16cid:durableId="878932748">
    <w:abstractNumId w:val="12"/>
  </w:num>
  <w:num w:numId="8" w16cid:durableId="1167283303">
    <w:abstractNumId w:val="11"/>
  </w:num>
  <w:num w:numId="9" w16cid:durableId="1649939497">
    <w:abstractNumId w:val="9"/>
  </w:num>
  <w:num w:numId="10" w16cid:durableId="1544750054">
    <w:abstractNumId w:val="0"/>
  </w:num>
  <w:num w:numId="11" w16cid:durableId="1286699217">
    <w:abstractNumId w:val="7"/>
  </w:num>
  <w:num w:numId="12" w16cid:durableId="918448287">
    <w:abstractNumId w:val="2"/>
  </w:num>
  <w:num w:numId="13" w16cid:durableId="1549343675">
    <w:abstractNumId w:val="10"/>
  </w:num>
  <w:num w:numId="14" w16cid:durableId="27429270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607D"/>
    <w:rsid w:val="000F2762"/>
    <w:rsid w:val="00103E73"/>
    <w:rsid w:val="00110D45"/>
    <w:rsid w:val="00116577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F29A7"/>
    <w:rsid w:val="0021620B"/>
    <w:rsid w:val="002239A6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2F7A28"/>
    <w:rsid w:val="003003B6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52046B"/>
    <w:rsid w:val="005214AE"/>
    <w:rsid w:val="00543135"/>
    <w:rsid w:val="00544D95"/>
    <w:rsid w:val="0056028E"/>
    <w:rsid w:val="00562E74"/>
    <w:rsid w:val="00575E7D"/>
    <w:rsid w:val="00580B15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64F7"/>
    <w:rsid w:val="006937FC"/>
    <w:rsid w:val="006964B7"/>
    <w:rsid w:val="006A6B14"/>
    <w:rsid w:val="006B58C0"/>
    <w:rsid w:val="00702F33"/>
    <w:rsid w:val="007177D7"/>
    <w:rsid w:val="00730411"/>
    <w:rsid w:val="00732F7C"/>
    <w:rsid w:val="00740BF4"/>
    <w:rsid w:val="007625C7"/>
    <w:rsid w:val="00766F00"/>
    <w:rsid w:val="00770C4B"/>
    <w:rsid w:val="007766FC"/>
    <w:rsid w:val="00794C09"/>
    <w:rsid w:val="007A45C0"/>
    <w:rsid w:val="007A700E"/>
    <w:rsid w:val="007B22A0"/>
    <w:rsid w:val="007C5026"/>
    <w:rsid w:val="007E389D"/>
    <w:rsid w:val="00800CAE"/>
    <w:rsid w:val="0080769F"/>
    <w:rsid w:val="00810E9E"/>
    <w:rsid w:val="00810EE6"/>
    <w:rsid w:val="0081400A"/>
    <w:rsid w:val="0086050F"/>
    <w:rsid w:val="00872D55"/>
    <w:rsid w:val="008735A0"/>
    <w:rsid w:val="00887DB3"/>
    <w:rsid w:val="00895651"/>
    <w:rsid w:val="008B1ADB"/>
    <w:rsid w:val="008B6DEA"/>
    <w:rsid w:val="008D0F10"/>
    <w:rsid w:val="008E055B"/>
    <w:rsid w:val="008E05D5"/>
    <w:rsid w:val="008E4B4C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31C7E"/>
    <w:rsid w:val="00940E37"/>
    <w:rsid w:val="009527DA"/>
    <w:rsid w:val="009529D9"/>
    <w:rsid w:val="00956E8C"/>
    <w:rsid w:val="009609B0"/>
    <w:rsid w:val="00971887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F3707"/>
    <w:rsid w:val="009F37C2"/>
    <w:rsid w:val="009F5957"/>
    <w:rsid w:val="009F69B6"/>
    <w:rsid w:val="00A03F4F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D1F1D"/>
    <w:rsid w:val="00AE3974"/>
    <w:rsid w:val="00AE7194"/>
    <w:rsid w:val="00B06F2D"/>
    <w:rsid w:val="00B302E7"/>
    <w:rsid w:val="00B40FE2"/>
    <w:rsid w:val="00B4120B"/>
    <w:rsid w:val="00B41A61"/>
    <w:rsid w:val="00B61620"/>
    <w:rsid w:val="00B66E80"/>
    <w:rsid w:val="00B713A3"/>
    <w:rsid w:val="00B9680F"/>
    <w:rsid w:val="00BA348B"/>
    <w:rsid w:val="00BA4F6A"/>
    <w:rsid w:val="00BB4A10"/>
    <w:rsid w:val="00BB5370"/>
    <w:rsid w:val="00BC2F9D"/>
    <w:rsid w:val="00BC660C"/>
    <w:rsid w:val="00BE166B"/>
    <w:rsid w:val="00C02884"/>
    <w:rsid w:val="00C176B2"/>
    <w:rsid w:val="00C20F2F"/>
    <w:rsid w:val="00C24BAA"/>
    <w:rsid w:val="00C442B1"/>
    <w:rsid w:val="00C53B1D"/>
    <w:rsid w:val="00C804AE"/>
    <w:rsid w:val="00C84ED7"/>
    <w:rsid w:val="00C87E61"/>
    <w:rsid w:val="00C91E07"/>
    <w:rsid w:val="00CA1AEB"/>
    <w:rsid w:val="00CA5F39"/>
    <w:rsid w:val="00CA745D"/>
    <w:rsid w:val="00CD52B5"/>
    <w:rsid w:val="00CF1D36"/>
    <w:rsid w:val="00CF2CC8"/>
    <w:rsid w:val="00D13F84"/>
    <w:rsid w:val="00D231F1"/>
    <w:rsid w:val="00D45756"/>
    <w:rsid w:val="00D567D2"/>
    <w:rsid w:val="00D575A2"/>
    <w:rsid w:val="00D64F29"/>
    <w:rsid w:val="00D8164A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23F2"/>
    <w:rsid w:val="00E57E3B"/>
    <w:rsid w:val="00E70481"/>
    <w:rsid w:val="00E73EAF"/>
    <w:rsid w:val="00E746E8"/>
    <w:rsid w:val="00E8242A"/>
    <w:rsid w:val="00E83E47"/>
    <w:rsid w:val="00E842CA"/>
    <w:rsid w:val="00E9012A"/>
    <w:rsid w:val="00E95306"/>
    <w:rsid w:val="00EB2B66"/>
    <w:rsid w:val="00EB4334"/>
    <w:rsid w:val="00EC6EFD"/>
    <w:rsid w:val="00EC75A9"/>
    <w:rsid w:val="00ED46FF"/>
    <w:rsid w:val="00ED4709"/>
    <w:rsid w:val="00EE5E62"/>
    <w:rsid w:val="00F06033"/>
    <w:rsid w:val="00F228B3"/>
    <w:rsid w:val="00F425EC"/>
    <w:rsid w:val="00F47138"/>
    <w:rsid w:val="00F603C3"/>
    <w:rsid w:val="00F67088"/>
    <w:rsid w:val="00F714AF"/>
    <w:rsid w:val="00F864BB"/>
    <w:rsid w:val="00F951E8"/>
    <w:rsid w:val="00F95BAB"/>
    <w:rsid w:val="00FB1185"/>
    <w:rsid w:val="00FC482B"/>
    <w:rsid w:val="00FD747E"/>
    <w:rsid w:val="00FE164D"/>
    <w:rsid w:val="00FE6B3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Paragraph">
    <w:name w:val="List Paragraph"/>
    <w:basedOn w:val="Normalny"/>
    <w:qFormat/>
    <w:rsid w:val="00C84ED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9</TotalTime>
  <Pages>3</Pages>
  <Words>503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2</cp:revision>
  <cp:lastPrinted>2023-02-17T08:05:00Z</cp:lastPrinted>
  <dcterms:created xsi:type="dcterms:W3CDTF">2023-02-17T15:13:00Z</dcterms:created>
  <dcterms:modified xsi:type="dcterms:W3CDTF">2023-02-17T15:13:00Z</dcterms:modified>
</cp:coreProperties>
</file>