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301D9" w14:textId="3F69B5B3" w:rsidR="00C84ED7" w:rsidRPr="00C84ED7" w:rsidRDefault="00C84ED7" w:rsidP="00C84ED7">
      <w:pPr>
        <w:pStyle w:val="Style16"/>
        <w:widowControl/>
        <w:spacing w:line="276" w:lineRule="auto"/>
        <w:rPr>
          <w:rStyle w:val="FontStyle64"/>
          <w:rFonts w:ascii="Open Sans" w:hAnsi="Open Sans" w:cs="Open Sans"/>
          <w:b w:val="0"/>
          <w:bCs w:val="0"/>
          <w:sz w:val="18"/>
          <w:szCs w:val="18"/>
        </w:rPr>
      </w:pPr>
      <w:bookmarkStart w:id="0" w:name="_Hlk127441128"/>
      <w:r>
        <w:rPr>
          <w:rStyle w:val="FontStyle64"/>
          <w:rFonts w:ascii="Open Sans" w:hAnsi="Open Sans" w:cs="Open Sans"/>
          <w:b w:val="0"/>
          <w:bCs w:val="0"/>
          <w:sz w:val="18"/>
          <w:szCs w:val="18"/>
        </w:rPr>
        <w:t xml:space="preserve">Załącznik nr </w:t>
      </w:r>
      <w:r w:rsidR="0070073E">
        <w:rPr>
          <w:rStyle w:val="FontStyle64"/>
          <w:rFonts w:ascii="Open Sans" w:hAnsi="Open Sans" w:cs="Open Sans"/>
          <w:b w:val="0"/>
          <w:bCs w:val="0"/>
          <w:sz w:val="18"/>
          <w:szCs w:val="18"/>
        </w:rPr>
        <w:t>3</w:t>
      </w:r>
    </w:p>
    <w:p w14:paraId="62F2EEBC" w14:textId="199B4599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FORMULARZ OFERTOWY OFERTY </w:t>
      </w:r>
      <w:r w:rsidR="0070073E">
        <w:rPr>
          <w:rStyle w:val="FontStyle64"/>
          <w:rFonts w:ascii="Open Sans" w:hAnsi="Open Sans" w:cs="Open Sans"/>
          <w:sz w:val="22"/>
          <w:szCs w:val="22"/>
        </w:rPr>
        <w:t>OSTATECZNEJ</w:t>
      </w:r>
    </w:p>
    <w:p w14:paraId="2D08141C" w14:textId="587B6AAA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W POSTĘPOWANIU NA DOSTAWĘ, MONTAŻ I URUCHOMIENIE AUTOMATYCZNEJ LINI LAGOWANIA I ROZKROJU ORAZ PRZEPROWADZENIE SZKOLENIA PRACOWNIKÓW ZAMAWIAJĄCEGO Z ZAKRESU OBSŁUGI I KONSERWACJI </w:t>
      </w:r>
      <w:bookmarkStart w:id="1" w:name="_Hlk127542949"/>
      <w:r>
        <w:rPr>
          <w:rStyle w:val="FontStyle64"/>
          <w:rFonts w:ascii="Open Sans" w:hAnsi="Open Sans" w:cs="Open Sans"/>
          <w:sz w:val="22"/>
          <w:szCs w:val="22"/>
        </w:rPr>
        <w:t xml:space="preserve">ORAZ OBSŁUGĄ SERWISOWĄ W OKRESIE GWARANCYJNYM W </w:t>
      </w:r>
      <w:r w:rsidR="008A1B3B">
        <w:rPr>
          <w:rStyle w:val="FontStyle64"/>
          <w:rFonts w:ascii="Open Sans" w:hAnsi="Open Sans" w:cs="Open Sans"/>
          <w:sz w:val="22"/>
          <w:szCs w:val="22"/>
        </w:rPr>
        <w:t>ODDZIALE</w:t>
      </w:r>
      <w:r>
        <w:rPr>
          <w:rStyle w:val="FontStyle64"/>
          <w:rFonts w:ascii="Open Sans" w:hAnsi="Open Sans" w:cs="Open Sans"/>
          <w:sz w:val="22"/>
          <w:szCs w:val="22"/>
        </w:rPr>
        <w:t xml:space="preserve"> </w:t>
      </w: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PSO MASKPOL S.A. </w:t>
      </w:r>
      <w:r w:rsidR="008A1B3B">
        <w:rPr>
          <w:rStyle w:val="FontStyle64"/>
          <w:rFonts w:ascii="Open Sans" w:hAnsi="Open Sans" w:cs="Open Sans"/>
          <w:sz w:val="22"/>
          <w:szCs w:val="22"/>
        </w:rPr>
        <w:t>W CZĘSTOCHOWIE</w:t>
      </w:r>
      <w:bookmarkEnd w:id="1"/>
    </w:p>
    <w:p w14:paraId="29F8545C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36C90D43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5A0E93E3" w14:textId="05626551" w:rsidR="00C84ED7" w:rsidRDefault="0070073E" w:rsidP="0070073E">
      <w:pPr>
        <w:pStyle w:val="Style5"/>
        <w:widowControl/>
        <w:tabs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Pełna nazwa</w:t>
      </w:r>
      <w:r w:rsidR="00C84ED7" w:rsidRPr="00C84ED7">
        <w:rPr>
          <w:rStyle w:val="FontStyle63"/>
          <w:rFonts w:ascii="Open Sans" w:hAnsi="Open Sans" w:cs="Open Sans"/>
        </w:rPr>
        <w:t xml:space="preserve"> </w:t>
      </w:r>
      <w:r>
        <w:rPr>
          <w:rStyle w:val="FontStyle63"/>
          <w:rFonts w:ascii="Open Sans" w:hAnsi="Open Sans" w:cs="Open Sans"/>
        </w:rPr>
        <w:t>Oferenta</w:t>
      </w:r>
      <w:r w:rsidR="00C84ED7" w:rsidRPr="00C84ED7">
        <w:rPr>
          <w:rStyle w:val="FontStyle63"/>
          <w:rFonts w:ascii="Open Sans" w:hAnsi="Open Sans" w:cs="Open Sans"/>
        </w:rPr>
        <w:t xml:space="preserve">: </w:t>
      </w:r>
    </w:p>
    <w:p w14:paraId="2AD58402" w14:textId="7A8CF0A9" w:rsidR="00784191" w:rsidRDefault="00784191" w:rsidP="0070073E">
      <w:pPr>
        <w:pStyle w:val="Style5"/>
        <w:widowControl/>
        <w:tabs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………………………………………..</w:t>
      </w:r>
    </w:p>
    <w:p w14:paraId="2C2271D7" w14:textId="407616DA" w:rsidR="0070073E" w:rsidRDefault="0070073E" w:rsidP="0070073E">
      <w:pPr>
        <w:pStyle w:val="Style5"/>
        <w:widowControl/>
        <w:tabs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</w:p>
    <w:p w14:paraId="0D57898E" w14:textId="3D496EEC" w:rsidR="0070073E" w:rsidRPr="00C84ED7" w:rsidRDefault="0070073E" w:rsidP="0070073E">
      <w:pPr>
        <w:pStyle w:val="Style5"/>
        <w:widowControl/>
        <w:tabs>
          <w:tab w:val="left" w:pos="9000"/>
        </w:tabs>
        <w:spacing w:line="276" w:lineRule="auto"/>
        <w:ind w:right="72"/>
        <w:jc w:val="left"/>
        <w:rPr>
          <w:rStyle w:val="FontStyle63"/>
          <w:rFonts w:ascii="Open Sans" w:hAnsi="Open Sans" w:cs="Open Sans"/>
        </w:rPr>
      </w:pPr>
      <w:r w:rsidRPr="0070073E">
        <w:rPr>
          <w:rStyle w:val="FontStyle63"/>
          <w:rFonts w:ascii="Open Sans" w:hAnsi="Open Sans" w:cs="Open Sans"/>
        </w:rPr>
        <w:tab/>
      </w:r>
      <w:r>
        <w:rPr>
          <w:rStyle w:val="FontStyle63"/>
          <w:rFonts w:ascii="Open Sans" w:hAnsi="Open Sans" w:cs="Open Sans"/>
        </w:rPr>
        <w:t xml:space="preserve"> </w:t>
      </w:r>
    </w:p>
    <w:p w14:paraId="6979C49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7F77C252" w14:textId="45313969" w:rsidR="00C84ED7" w:rsidRDefault="00C84ED7" w:rsidP="00C84ED7">
      <w:pPr>
        <w:pStyle w:val="Style16"/>
        <w:widowControl/>
        <w:spacing w:line="276" w:lineRule="auto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Ja niżej podpisany / my niżej podpisani, oświadczam/-y, iż w odpowiedzi na zaproszenie </w:t>
      </w:r>
      <w:r w:rsidRPr="00C84ED7">
        <w:rPr>
          <w:rStyle w:val="FontStyle63"/>
          <w:rFonts w:ascii="Open Sans" w:hAnsi="Open Sans" w:cs="Open Sans"/>
        </w:rPr>
        <w:br/>
        <w:t xml:space="preserve">do udziału w postępowaniu na dostawę, montaż i uruchomienie automatycznej linii </w:t>
      </w:r>
      <w:proofErr w:type="spellStart"/>
      <w:r w:rsidRPr="00C84ED7">
        <w:rPr>
          <w:rStyle w:val="FontStyle63"/>
          <w:rFonts w:ascii="Open Sans" w:hAnsi="Open Sans" w:cs="Open Sans"/>
        </w:rPr>
        <w:t>lagowania</w:t>
      </w:r>
      <w:proofErr w:type="spellEnd"/>
      <w:r w:rsidRPr="00C84ED7">
        <w:rPr>
          <w:rStyle w:val="FontStyle63"/>
          <w:rFonts w:ascii="Open Sans" w:hAnsi="Open Sans" w:cs="Open Sans"/>
        </w:rPr>
        <w:t xml:space="preserve"> i rozkroju oraz przeprowadzenia szkolenia pracowników zamawiającego z zakresu obsługi i konserwacji linii </w:t>
      </w:r>
      <w:r w:rsidR="0070073E">
        <w:rPr>
          <w:rStyle w:val="FontStyle63"/>
          <w:rFonts w:ascii="Open Sans" w:hAnsi="Open Sans" w:cs="Open Sans"/>
        </w:rPr>
        <w:t>oraz obsługę serwisową w okresie gwarancyjnym w oddziale PSO MASKPOL S.A. w Częstochowie</w:t>
      </w:r>
      <w:r w:rsidR="0070073E" w:rsidRPr="0070073E">
        <w:rPr>
          <w:rStyle w:val="FontStyle63"/>
          <w:rFonts w:ascii="Open Sans" w:hAnsi="Open Sans" w:cs="Open Sans"/>
        </w:rPr>
        <w:t xml:space="preserve"> </w:t>
      </w:r>
      <w:r w:rsidRPr="00C84ED7">
        <w:rPr>
          <w:rStyle w:val="FontStyle63"/>
          <w:rFonts w:ascii="Open Sans" w:hAnsi="Open Sans" w:cs="Open Sans"/>
        </w:rPr>
        <w:t>(zwane dalej: POSTĘPOWANIEM), składam(y) niniejszą ofertę</w:t>
      </w:r>
      <w:r w:rsidR="0070073E">
        <w:rPr>
          <w:rStyle w:val="FontStyle63"/>
          <w:rFonts w:ascii="Open Sans" w:hAnsi="Open Sans" w:cs="Open Sans"/>
        </w:rPr>
        <w:t xml:space="preserve"> ostateczną</w:t>
      </w:r>
      <w:r w:rsidRPr="00C84ED7">
        <w:rPr>
          <w:rStyle w:val="FontStyle63"/>
          <w:rFonts w:ascii="Open Sans" w:hAnsi="Open Sans" w:cs="Open Sans"/>
        </w:rPr>
        <w:t>.</w:t>
      </w:r>
    </w:p>
    <w:p w14:paraId="41F59503" w14:textId="77777777" w:rsidR="00784191" w:rsidRDefault="00784191" w:rsidP="00784191">
      <w:pPr>
        <w:pStyle w:val="Style5"/>
        <w:widowControl/>
        <w:tabs>
          <w:tab w:val="left" w:pos="9000"/>
        </w:tabs>
        <w:spacing w:line="276" w:lineRule="auto"/>
        <w:ind w:right="72"/>
        <w:jc w:val="left"/>
        <w:rPr>
          <w:rStyle w:val="FontStyle63"/>
          <w:rFonts w:ascii="Open Sans" w:hAnsi="Open Sans" w:cs="Open Sans"/>
        </w:rPr>
      </w:pPr>
    </w:p>
    <w:p w14:paraId="67393704" w14:textId="19007783" w:rsidR="00784191" w:rsidRPr="00C84ED7" w:rsidRDefault="00784191" w:rsidP="00784191">
      <w:pPr>
        <w:pStyle w:val="Style5"/>
        <w:widowControl/>
        <w:tabs>
          <w:tab w:val="left" w:pos="9000"/>
        </w:tabs>
        <w:spacing w:line="276" w:lineRule="auto"/>
        <w:ind w:right="72"/>
        <w:jc w:val="left"/>
        <w:rPr>
          <w:rStyle w:val="FontStyle63"/>
          <w:rFonts w:ascii="Open Sans" w:hAnsi="Open Sans" w:cs="Open Sans"/>
        </w:rPr>
      </w:pPr>
      <w:r w:rsidRPr="0070073E">
        <w:rPr>
          <w:rStyle w:val="FontStyle63"/>
          <w:rFonts w:ascii="Open Sans" w:hAnsi="Open Sans" w:cs="Open Sans"/>
        </w:rPr>
        <w:t xml:space="preserve">Oświadczamy, iż dane wskazane w ofercie wstępnej wynikające </w:t>
      </w:r>
      <w:r>
        <w:rPr>
          <w:rStyle w:val="FontStyle63"/>
          <w:rFonts w:ascii="Open Sans" w:hAnsi="Open Sans" w:cs="Open Sans"/>
        </w:rPr>
        <w:t xml:space="preserve">z zapisów Zapytania Ofertowego pkt. 5 </w:t>
      </w:r>
      <w:proofErr w:type="spellStart"/>
      <w:r>
        <w:rPr>
          <w:rStyle w:val="FontStyle63"/>
          <w:rFonts w:ascii="Open Sans" w:hAnsi="Open Sans" w:cs="Open Sans"/>
        </w:rPr>
        <w:t>ppkt</w:t>
      </w:r>
      <w:proofErr w:type="spellEnd"/>
      <w:r>
        <w:rPr>
          <w:rStyle w:val="FontStyle63"/>
          <w:rFonts w:ascii="Open Sans" w:hAnsi="Open Sans" w:cs="Open Sans"/>
        </w:rPr>
        <w:t xml:space="preserve">. 1 – 8 i 10 są aktualne.  </w:t>
      </w:r>
    </w:p>
    <w:p w14:paraId="0C745DA5" w14:textId="77777777" w:rsidR="00784191" w:rsidRPr="00C84ED7" w:rsidRDefault="00784191" w:rsidP="00C84ED7">
      <w:pPr>
        <w:pStyle w:val="Style16"/>
        <w:widowControl/>
        <w:spacing w:line="276" w:lineRule="auto"/>
        <w:jc w:val="both"/>
        <w:rPr>
          <w:rStyle w:val="FontStyle63"/>
          <w:rFonts w:ascii="Open Sans" w:hAnsi="Open Sans" w:cs="Open Sans"/>
        </w:rPr>
      </w:pPr>
    </w:p>
    <w:p w14:paraId="3066D274" w14:textId="77777777" w:rsidR="00C84ED7" w:rsidRPr="00C84ED7" w:rsidRDefault="00C84ED7" w:rsidP="00C84ED7">
      <w:pPr>
        <w:pStyle w:val="Style5"/>
        <w:widowControl/>
        <w:spacing w:line="276" w:lineRule="auto"/>
        <w:rPr>
          <w:rStyle w:val="FontStyle63"/>
          <w:rFonts w:ascii="Open Sans" w:hAnsi="Open Sans" w:cs="Open Sans"/>
        </w:rPr>
      </w:pPr>
    </w:p>
    <w:p w14:paraId="73A47FFC" w14:textId="2D569A14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Oferujemy realizację całego przedmiotu zamówienia za łączą cenę w wysokości ………. ………………………………………,- złotych netto, plus …………………,- złotych podatku VAT w wysokości … %, z czego: </w:t>
      </w:r>
    </w:p>
    <w:p w14:paraId="08CECA35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002FF6D9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W skład oferowanej linii (wymienić elementy składowe wraz z wyceną):</w:t>
      </w:r>
    </w:p>
    <w:p w14:paraId="4B1DA10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AB733E1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714E18A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5C14974F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1CFD870C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5328690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3E612CC9" w14:textId="77777777" w:rsidR="00C84ED7" w:rsidRPr="00C84ED7" w:rsidRDefault="00C84ED7" w:rsidP="00C84ED7">
      <w:pPr>
        <w:pStyle w:val="Style23"/>
        <w:widowControl/>
        <w:spacing w:line="276" w:lineRule="auto"/>
        <w:ind w:left="1440" w:firstLine="0"/>
        <w:rPr>
          <w:rStyle w:val="FontStyle67"/>
          <w:rFonts w:ascii="Open Sans" w:hAnsi="Open Sans" w:cs="Open Sans"/>
        </w:rPr>
      </w:pPr>
    </w:p>
    <w:p w14:paraId="30FFF921" w14:textId="77777777" w:rsidR="00C84ED7" w:rsidRP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</w:p>
    <w:p w14:paraId="67054638" w14:textId="77777777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lastRenderedPageBreak/>
        <w:t xml:space="preserve">Oświadczamy, że zapoznaliśmy się z treścią Postępowania (w tym z treścią załączników do Postępowania) i nie wnosimy do nich żadnych zastrzeżeń, które mogłyby stanowić przeszkodę do realizacji Inwestycji oraz zobowiązujemy się, że zamówienie wykonamy zgodnie ze wszystkimi wymaganiami Zamawiającego określonymi w tym Postępowaniu, </w:t>
      </w:r>
      <w:r w:rsidRPr="00C84ED7">
        <w:rPr>
          <w:rFonts w:ascii="Open Sans" w:hAnsi="Open Sans" w:cs="Open Sans"/>
          <w:sz w:val="22"/>
          <w:szCs w:val="22"/>
        </w:rPr>
        <w:t>z uwzględnieniem</w:t>
      </w:r>
      <w:r w:rsidRPr="00C84ED7">
        <w:rPr>
          <w:rStyle w:val="FontStyle63"/>
          <w:rFonts w:ascii="Open Sans" w:hAnsi="Open Sans" w:cs="Open Sans"/>
        </w:rPr>
        <w:t xml:space="preserve"> treści niniejszej oferty.</w:t>
      </w:r>
    </w:p>
    <w:p w14:paraId="5063CD60" w14:textId="77777777" w:rsidR="00C84ED7" w:rsidRP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 </w:t>
      </w:r>
    </w:p>
    <w:p w14:paraId="0CDD1CD2" w14:textId="77777777" w:rsidR="00C84ED7" w:rsidRPr="00C84ED7" w:rsidRDefault="00C84ED7" w:rsidP="00C84ED7">
      <w:pPr>
        <w:pStyle w:val="ListParagraph"/>
        <w:spacing w:after="0"/>
        <w:ind w:left="851" w:hanging="425"/>
        <w:jc w:val="both"/>
        <w:rPr>
          <w:rStyle w:val="FontStyle63"/>
          <w:rFonts w:ascii="Open Sans" w:hAnsi="Open Sans" w:cs="Open Sans"/>
        </w:rPr>
      </w:pPr>
    </w:p>
    <w:p w14:paraId="19A76661" w14:textId="77777777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Uważamy się za związanych niniejszą ofertą przez okres 60 dni od upływu terminu składania ofert.</w:t>
      </w:r>
    </w:p>
    <w:p w14:paraId="460F52A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54E2D271" w14:textId="57EC3CCA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W razie wybrania naszej oferty zobowiązujemy się do podpisania Umowy na zasadach określonych w Postępowaniu i niniejszej ofercie, z uwzględnieniem ustaleń dokonanych w toku ewentualnych negocjacji. </w:t>
      </w:r>
    </w:p>
    <w:p w14:paraId="1CB029F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2D46DEAB" w14:textId="7BBF12FB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Załącznikami do niniejszej oferty</w:t>
      </w:r>
      <w:r w:rsidR="002F7A28">
        <w:rPr>
          <w:rStyle w:val="FontStyle63"/>
          <w:rFonts w:ascii="Open Sans" w:hAnsi="Open Sans" w:cs="Open Sans"/>
        </w:rPr>
        <w:t xml:space="preserve"> (wymagane dokumenty zostały opisane w pkt. </w:t>
      </w:r>
      <w:r w:rsidR="00784191">
        <w:rPr>
          <w:rStyle w:val="FontStyle63"/>
          <w:rFonts w:ascii="Open Sans" w:hAnsi="Open Sans" w:cs="Open Sans"/>
        </w:rPr>
        <w:t>7</w:t>
      </w:r>
      <w:r w:rsidR="002F7A28">
        <w:rPr>
          <w:rStyle w:val="FontStyle63"/>
          <w:rFonts w:ascii="Open Sans" w:hAnsi="Open Sans" w:cs="Open Sans"/>
        </w:rPr>
        <w:t xml:space="preserve"> zapytania ofertowego)</w:t>
      </w:r>
      <w:r w:rsidRPr="00C84ED7">
        <w:rPr>
          <w:rStyle w:val="FontStyle63"/>
          <w:rFonts w:ascii="Open Sans" w:hAnsi="Open Sans" w:cs="Open Sans"/>
        </w:rPr>
        <w:t>, stanowiącymi jej integralną część są:</w:t>
      </w:r>
    </w:p>
    <w:p w14:paraId="65176526" w14:textId="21157462" w:rsidR="002F7A28" w:rsidRPr="00C84ED7" w:rsidRDefault="002F7A28" w:rsidP="002F7A28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…………………………………………………………………………………………………………………….</w:t>
      </w:r>
    </w:p>
    <w:p w14:paraId="2E1C3882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</w:p>
    <w:p w14:paraId="0BB0947E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 xml:space="preserve"> </w:t>
      </w:r>
    </w:p>
    <w:p w14:paraId="103D6145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C95016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4F12226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05BF7F8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E8CF06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…….……………, dn. ………………            ……………………………………..</w:t>
      </w:r>
    </w:p>
    <w:p w14:paraId="1FF08C3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72"/>
          <w:rFonts w:ascii="Open Sans" w:hAnsi="Open Sans" w:cs="Open Sans"/>
          <w:sz w:val="22"/>
          <w:szCs w:val="22"/>
        </w:rPr>
      </w:pPr>
      <w:r w:rsidRPr="00C84ED7">
        <w:rPr>
          <w:rStyle w:val="FontStyle72"/>
          <w:rFonts w:ascii="Open Sans" w:hAnsi="Open Sans" w:cs="Open Sans"/>
          <w:sz w:val="22"/>
          <w:szCs w:val="22"/>
        </w:rPr>
        <w:t xml:space="preserve">                                                                      (podpis i pieczęć upoważnionego przedstawiciela) </w:t>
      </w:r>
    </w:p>
    <w:bookmarkEnd w:id="0"/>
    <w:p w14:paraId="6A411005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both"/>
        <w:rPr>
          <w:rStyle w:val="FontStyle67"/>
          <w:rFonts w:ascii="Open Sans" w:hAnsi="Open Sans" w:cs="Open Sans"/>
          <w:b/>
          <w:smallCaps/>
        </w:rPr>
      </w:pPr>
    </w:p>
    <w:p w14:paraId="2E90153B" w14:textId="77777777" w:rsidR="005E6FE1" w:rsidRPr="00C84ED7" w:rsidRDefault="005E6FE1" w:rsidP="00C84ED7">
      <w:pPr>
        <w:rPr>
          <w:rFonts w:ascii="Open Sans" w:hAnsi="Open Sans" w:cs="Open Sans"/>
        </w:rPr>
      </w:pPr>
    </w:p>
    <w:sectPr w:rsidR="005E6FE1" w:rsidRPr="00C84ED7" w:rsidSect="003F5B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A197B" w14:textId="77777777" w:rsidR="00572D6F" w:rsidRDefault="00572D6F" w:rsidP="00014A89">
      <w:pPr>
        <w:spacing w:after="0" w:line="240" w:lineRule="auto"/>
      </w:pPr>
      <w:r>
        <w:separator/>
      </w:r>
    </w:p>
  </w:endnote>
  <w:endnote w:type="continuationSeparator" w:id="0">
    <w:p w14:paraId="3D12C63A" w14:textId="77777777" w:rsidR="00572D6F" w:rsidRDefault="00572D6F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674EFFE2" w:rsidR="002F03D0" w:rsidRPr="003C3130" w:rsidRDefault="002F03D0" w:rsidP="003C3130">
    <w:pPr>
      <w:tabs>
        <w:tab w:val="center" w:pos="4536"/>
        <w:tab w:val="right" w:pos="9072"/>
      </w:tabs>
      <w:spacing w:after="0" w:line="240" w:lineRule="auto"/>
    </w:pPr>
  </w:p>
  <w:p w14:paraId="07C58ACE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406AA2C7" wp14:editId="55F390FF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6818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2633595B" wp14:editId="1AF7BC9F">
          <wp:extent cx="1962912" cy="32613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69F2BE" w14:textId="47DCA6A2" w:rsidR="002F03D0" w:rsidRPr="0021620B" w:rsidRDefault="002F03D0" w:rsidP="002162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84D16" w14:textId="77777777" w:rsidR="00572D6F" w:rsidRDefault="00572D6F" w:rsidP="00014A89">
      <w:pPr>
        <w:spacing w:after="0" w:line="240" w:lineRule="auto"/>
      </w:pPr>
      <w:r>
        <w:separator/>
      </w:r>
    </w:p>
  </w:footnote>
  <w:footnote w:type="continuationSeparator" w:id="0">
    <w:p w14:paraId="4E8CB8B8" w14:textId="77777777" w:rsidR="00572D6F" w:rsidRDefault="00572D6F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867849"/>
      <w:docPartObj>
        <w:docPartGallery w:val="Page Numbers (Margins)"/>
        <w:docPartUnique/>
      </w:docPartObj>
    </w:sdtPr>
    <w:sdtContent>
      <w:p w14:paraId="1DC3CD17" w14:textId="0123AA58" w:rsidR="00B41A61" w:rsidRDefault="00B41A61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3EB1106" wp14:editId="59CE9E8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8ED78" w14:textId="77777777" w:rsidR="00B41A61" w:rsidRDefault="00B41A6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1106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BF8ED78" w14:textId="77777777" w:rsidR="00B41A61" w:rsidRDefault="00B41A6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3A1B2FF6" w:rsidR="002F03D0" w:rsidRDefault="0021620B">
    <w:pPr>
      <w:pStyle w:val="Nagwek"/>
    </w:pPr>
    <w:r w:rsidRPr="002A23DF">
      <w:rPr>
        <w:noProof/>
        <w:sz w:val="20"/>
      </w:rPr>
      <w:drawing>
        <wp:inline distT="0" distB="0" distL="0" distR="0" wp14:anchorId="400BC4E3" wp14:editId="3538EEC7">
          <wp:extent cx="1477566" cy="784860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727" cy="78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8CDD4" w14:textId="77777777" w:rsidR="002F03D0" w:rsidRDefault="002F03D0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2DB"/>
    <w:multiLevelType w:val="singleLevel"/>
    <w:tmpl w:val="7BC8415A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1" w15:restartNumberingAfterBreak="0">
    <w:nsid w:val="17CE011C"/>
    <w:multiLevelType w:val="hybridMultilevel"/>
    <w:tmpl w:val="940AC1CA"/>
    <w:styleLink w:val="Zaimportowanystyl5"/>
    <w:lvl w:ilvl="0" w:tplc="D32CC07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20AAFE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2B55E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348BA6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4841A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6CF79E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9A5C66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E2D24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EC81F2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B93223"/>
    <w:multiLevelType w:val="hybridMultilevel"/>
    <w:tmpl w:val="4C28EA56"/>
    <w:lvl w:ilvl="0" w:tplc="19CC2E2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-3660"/>
        </w:tabs>
        <w:ind w:left="-3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2940"/>
        </w:tabs>
        <w:ind w:left="-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-2220"/>
        </w:tabs>
        <w:ind w:left="-2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-1500"/>
        </w:tabs>
        <w:ind w:left="-1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-780"/>
        </w:tabs>
        <w:ind w:left="-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-60"/>
        </w:tabs>
        <w:ind w:left="-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</w:abstractNum>
  <w:abstractNum w:abstractNumId="3" w15:restartNumberingAfterBreak="0">
    <w:nsid w:val="19C24D49"/>
    <w:multiLevelType w:val="hybridMultilevel"/>
    <w:tmpl w:val="49FA594A"/>
    <w:styleLink w:val="Zaimportowanystyl6"/>
    <w:lvl w:ilvl="0" w:tplc="F3D826D2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C02F2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22AFB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6C088A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2CE66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8B388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6E45E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E0FF6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64D5E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A934245"/>
    <w:multiLevelType w:val="hybridMultilevel"/>
    <w:tmpl w:val="206EA1D2"/>
    <w:styleLink w:val="Zaimportowanystyl7"/>
    <w:lvl w:ilvl="0" w:tplc="6688D33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6B8DA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8C9356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9024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A7E2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02E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0D7F4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244EE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5F9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676475"/>
    <w:multiLevelType w:val="multilevel"/>
    <w:tmpl w:val="EB60850C"/>
    <w:styleLink w:val="Zaimportowanystyl2"/>
    <w:lvl w:ilvl="0">
      <w:start w:val="1"/>
      <w:numFmt w:val="decimal"/>
      <w:lvlText w:val="%1."/>
      <w:lvlJc w:val="left"/>
      <w:pPr>
        <w:tabs>
          <w:tab w:val="num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F002970"/>
    <w:multiLevelType w:val="hybridMultilevel"/>
    <w:tmpl w:val="B18238CE"/>
    <w:styleLink w:val="Zaimportowanystyl4"/>
    <w:lvl w:ilvl="0" w:tplc="AD7E575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D0AA0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C86290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56A618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836C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458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BCDF5A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E15AA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ADE7E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6A2090C"/>
    <w:multiLevelType w:val="singleLevel"/>
    <w:tmpl w:val="43600D76"/>
    <w:lvl w:ilvl="0">
      <w:start w:val="1"/>
      <w:numFmt w:val="decimal"/>
      <w:lvlText w:val="%1."/>
      <w:legacy w:legacy="1" w:legacySpace="0" w:legacyIndent="274"/>
      <w:lvlJc w:val="left"/>
      <w:rPr>
        <w:rFonts w:ascii="Open Sans" w:hAnsi="Open Sans" w:cs="Open Sans" w:hint="default"/>
      </w:rPr>
    </w:lvl>
  </w:abstractNum>
  <w:abstractNum w:abstractNumId="8" w15:restartNumberingAfterBreak="0">
    <w:nsid w:val="51AA1E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0155218"/>
    <w:multiLevelType w:val="hybridMultilevel"/>
    <w:tmpl w:val="47BC74F8"/>
    <w:styleLink w:val="Zaimportowanystyl10"/>
    <w:lvl w:ilvl="0" w:tplc="ED54349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46A5A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2CCB8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22E73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524D7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ACFD0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423D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9C18D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30E016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2911FD6"/>
    <w:multiLevelType w:val="multilevel"/>
    <w:tmpl w:val="7262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755"/>
        </w:tabs>
        <w:ind w:left="4755" w:hanging="36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655" w:hanging="675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A85509"/>
    <w:multiLevelType w:val="hybridMultilevel"/>
    <w:tmpl w:val="DE002412"/>
    <w:styleLink w:val="Zaimportowanystyl9"/>
    <w:lvl w:ilvl="0" w:tplc="3078F46A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9CE818">
      <w:start w:val="1"/>
      <w:numFmt w:val="decimal"/>
      <w:lvlText w:val="%2)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2957C">
      <w:start w:val="1"/>
      <w:numFmt w:val="decimal"/>
      <w:lvlText w:val="%3)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8BCD2">
      <w:start w:val="1"/>
      <w:numFmt w:val="decimal"/>
      <w:lvlText w:val="%4)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F0AC">
      <w:start w:val="1"/>
      <w:numFmt w:val="decimal"/>
      <w:lvlText w:val="%5)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E422E">
      <w:start w:val="1"/>
      <w:numFmt w:val="decimal"/>
      <w:lvlText w:val="%6)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408016">
      <w:start w:val="1"/>
      <w:numFmt w:val="decimal"/>
      <w:lvlText w:val="%7)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EAFDA0">
      <w:start w:val="1"/>
      <w:numFmt w:val="decimal"/>
      <w:lvlText w:val="%8)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264860">
      <w:start w:val="1"/>
      <w:numFmt w:val="decimal"/>
      <w:lvlText w:val="%9)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E267B0F"/>
    <w:multiLevelType w:val="hybridMultilevel"/>
    <w:tmpl w:val="82CE86BC"/>
    <w:styleLink w:val="Zaimportowanystyl8"/>
    <w:lvl w:ilvl="0" w:tplc="7AF237F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5E515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58246E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0704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241D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25DE8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B64A1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52152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19BC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B942337"/>
    <w:multiLevelType w:val="hybridMultilevel"/>
    <w:tmpl w:val="70E0B008"/>
    <w:styleLink w:val="Zaimportowanystyl12"/>
    <w:lvl w:ilvl="0" w:tplc="9DAA291C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1E24E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A38A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033C6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40EA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005D7C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82FE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6E8D20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BC323A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2306294">
    <w:abstractNumId w:val="5"/>
  </w:num>
  <w:num w:numId="2" w16cid:durableId="1213422383">
    <w:abstractNumId w:val="13"/>
  </w:num>
  <w:num w:numId="3" w16cid:durableId="718555583">
    <w:abstractNumId w:val="6"/>
  </w:num>
  <w:num w:numId="4" w16cid:durableId="890965090">
    <w:abstractNumId w:val="1"/>
  </w:num>
  <w:num w:numId="5" w16cid:durableId="1084303479">
    <w:abstractNumId w:val="3"/>
  </w:num>
  <w:num w:numId="6" w16cid:durableId="1843931271">
    <w:abstractNumId w:val="4"/>
  </w:num>
  <w:num w:numId="7" w16cid:durableId="878932748">
    <w:abstractNumId w:val="12"/>
  </w:num>
  <w:num w:numId="8" w16cid:durableId="1167283303">
    <w:abstractNumId w:val="11"/>
  </w:num>
  <w:num w:numId="9" w16cid:durableId="1649939497">
    <w:abstractNumId w:val="9"/>
  </w:num>
  <w:num w:numId="10" w16cid:durableId="1544750054">
    <w:abstractNumId w:val="0"/>
  </w:num>
  <w:num w:numId="11" w16cid:durableId="1286699217">
    <w:abstractNumId w:val="7"/>
  </w:num>
  <w:num w:numId="12" w16cid:durableId="918448287">
    <w:abstractNumId w:val="2"/>
  </w:num>
  <w:num w:numId="13" w16cid:durableId="1549343675">
    <w:abstractNumId w:val="10"/>
  </w:num>
  <w:num w:numId="14" w16cid:durableId="27429270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18BF"/>
    <w:rsid w:val="000124BC"/>
    <w:rsid w:val="00014A89"/>
    <w:rsid w:val="0002415A"/>
    <w:rsid w:val="0002731C"/>
    <w:rsid w:val="00035552"/>
    <w:rsid w:val="00043BFA"/>
    <w:rsid w:val="00044531"/>
    <w:rsid w:val="00060ACD"/>
    <w:rsid w:val="00082677"/>
    <w:rsid w:val="00086D23"/>
    <w:rsid w:val="00096744"/>
    <w:rsid w:val="000A284A"/>
    <w:rsid w:val="000A66E6"/>
    <w:rsid w:val="000C607D"/>
    <w:rsid w:val="000F2762"/>
    <w:rsid w:val="00103E73"/>
    <w:rsid w:val="00110D45"/>
    <w:rsid w:val="00116577"/>
    <w:rsid w:val="00133A83"/>
    <w:rsid w:val="0014512F"/>
    <w:rsid w:val="00160637"/>
    <w:rsid w:val="00160FD1"/>
    <w:rsid w:val="00167B60"/>
    <w:rsid w:val="0018315A"/>
    <w:rsid w:val="00184AB4"/>
    <w:rsid w:val="0019088D"/>
    <w:rsid w:val="001C1B4E"/>
    <w:rsid w:val="001C4B50"/>
    <w:rsid w:val="001D3524"/>
    <w:rsid w:val="001D5033"/>
    <w:rsid w:val="001E60E8"/>
    <w:rsid w:val="001F29A7"/>
    <w:rsid w:val="0021620B"/>
    <w:rsid w:val="002239A6"/>
    <w:rsid w:val="00232478"/>
    <w:rsid w:val="00234ADA"/>
    <w:rsid w:val="002350FD"/>
    <w:rsid w:val="00235666"/>
    <w:rsid w:val="00240E3F"/>
    <w:rsid w:val="002709DF"/>
    <w:rsid w:val="00270DBC"/>
    <w:rsid w:val="002768EE"/>
    <w:rsid w:val="002A6CD9"/>
    <w:rsid w:val="002B3BCF"/>
    <w:rsid w:val="002C292C"/>
    <w:rsid w:val="002D0243"/>
    <w:rsid w:val="002D0998"/>
    <w:rsid w:val="002F03D0"/>
    <w:rsid w:val="002F65B5"/>
    <w:rsid w:val="002F7A28"/>
    <w:rsid w:val="003003B6"/>
    <w:rsid w:val="00324194"/>
    <w:rsid w:val="003300CB"/>
    <w:rsid w:val="003431B6"/>
    <w:rsid w:val="0035296C"/>
    <w:rsid w:val="00356952"/>
    <w:rsid w:val="003651EB"/>
    <w:rsid w:val="0037214F"/>
    <w:rsid w:val="00394321"/>
    <w:rsid w:val="003A21AC"/>
    <w:rsid w:val="003A3146"/>
    <w:rsid w:val="003C3130"/>
    <w:rsid w:val="003E7D83"/>
    <w:rsid w:val="003F5B8B"/>
    <w:rsid w:val="00411E64"/>
    <w:rsid w:val="004222DC"/>
    <w:rsid w:val="00435C3B"/>
    <w:rsid w:val="0049079E"/>
    <w:rsid w:val="004A7558"/>
    <w:rsid w:val="004C2C8C"/>
    <w:rsid w:val="0052046B"/>
    <w:rsid w:val="005214AE"/>
    <w:rsid w:val="00543135"/>
    <w:rsid w:val="00544D95"/>
    <w:rsid w:val="0056028E"/>
    <w:rsid w:val="00562E74"/>
    <w:rsid w:val="00572D6F"/>
    <w:rsid w:val="00575E7D"/>
    <w:rsid w:val="00580B15"/>
    <w:rsid w:val="005A2C86"/>
    <w:rsid w:val="005A7A10"/>
    <w:rsid w:val="005B6132"/>
    <w:rsid w:val="005C7E1B"/>
    <w:rsid w:val="005C7E4F"/>
    <w:rsid w:val="005E1F2B"/>
    <w:rsid w:val="005E24DD"/>
    <w:rsid w:val="005E38CC"/>
    <w:rsid w:val="005E6FE1"/>
    <w:rsid w:val="005E78F6"/>
    <w:rsid w:val="00615891"/>
    <w:rsid w:val="00631430"/>
    <w:rsid w:val="00636D52"/>
    <w:rsid w:val="00637F95"/>
    <w:rsid w:val="006427DE"/>
    <w:rsid w:val="00673B28"/>
    <w:rsid w:val="006745B1"/>
    <w:rsid w:val="006764F7"/>
    <w:rsid w:val="006937FC"/>
    <w:rsid w:val="006964B7"/>
    <w:rsid w:val="006A6B14"/>
    <w:rsid w:val="006B58C0"/>
    <w:rsid w:val="0070073E"/>
    <w:rsid w:val="00702F33"/>
    <w:rsid w:val="007177D7"/>
    <w:rsid w:val="00730411"/>
    <w:rsid w:val="00732F7C"/>
    <w:rsid w:val="00740BF4"/>
    <w:rsid w:val="007625C7"/>
    <w:rsid w:val="00766F00"/>
    <w:rsid w:val="00770C4B"/>
    <w:rsid w:val="007766FC"/>
    <w:rsid w:val="00784191"/>
    <w:rsid w:val="00794C09"/>
    <w:rsid w:val="007A45C0"/>
    <w:rsid w:val="007A700E"/>
    <w:rsid w:val="007B22A0"/>
    <w:rsid w:val="007C5026"/>
    <w:rsid w:val="007E389D"/>
    <w:rsid w:val="00800CAE"/>
    <w:rsid w:val="0080769F"/>
    <w:rsid w:val="00810E9E"/>
    <w:rsid w:val="00810EE6"/>
    <w:rsid w:val="0081400A"/>
    <w:rsid w:val="0086050F"/>
    <w:rsid w:val="00872D55"/>
    <w:rsid w:val="008735A0"/>
    <w:rsid w:val="00887DB3"/>
    <w:rsid w:val="00895651"/>
    <w:rsid w:val="008A1B3B"/>
    <w:rsid w:val="008B1ADB"/>
    <w:rsid w:val="008B6DEA"/>
    <w:rsid w:val="008D0F10"/>
    <w:rsid w:val="008E055B"/>
    <w:rsid w:val="008E05D5"/>
    <w:rsid w:val="008E4B4C"/>
    <w:rsid w:val="008F11F2"/>
    <w:rsid w:val="008F18C5"/>
    <w:rsid w:val="008F2D4B"/>
    <w:rsid w:val="008F3C44"/>
    <w:rsid w:val="008F5A54"/>
    <w:rsid w:val="008F60DE"/>
    <w:rsid w:val="00900B46"/>
    <w:rsid w:val="00902532"/>
    <w:rsid w:val="00917174"/>
    <w:rsid w:val="009213F9"/>
    <w:rsid w:val="00926159"/>
    <w:rsid w:val="00931C7E"/>
    <w:rsid w:val="00940E37"/>
    <w:rsid w:val="009527DA"/>
    <w:rsid w:val="009529D9"/>
    <w:rsid w:val="00956E8C"/>
    <w:rsid w:val="009609B0"/>
    <w:rsid w:val="00971887"/>
    <w:rsid w:val="00973CE2"/>
    <w:rsid w:val="00975423"/>
    <w:rsid w:val="0098205E"/>
    <w:rsid w:val="00990779"/>
    <w:rsid w:val="00991E7E"/>
    <w:rsid w:val="00996CB7"/>
    <w:rsid w:val="009A3E98"/>
    <w:rsid w:val="009C28B7"/>
    <w:rsid w:val="009D6384"/>
    <w:rsid w:val="009F3707"/>
    <w:rsid w:val="009F37C2"/>
    <w:rsid w:val="009F5957"/>
    <w:rsid w:val="009F69B6"/>
    <w:rsid w:val="00A03F4F"/>
    <w:rsid w:val="00A05B6B"/>
    <w:rsid w:val="00A17FA4"/>
    <w:rsid w:val="00A2329E"/>
    <w:rsid w:val="00A26A1C"/>
    <w:rsid w:val="00A412D6"/>
    <w:rsid w:val="00A461CE"/>
    <w:rsid w:val="00A51FA4"/>
    <w:rsid w:val="00A65666"/>
    <w:rsid w:val="00A74D8F"/>
    <w:rsid w:val="00A77539"/>
    <w:rsid w:val="00AA472C"/>
    <w:rsid w:val="00AA4CC4"/>
    <w:rsid w:val="00AD1F1D"/>
    <w:rsid w:val="00AE3974"/>
    <w:rsid w:val="00AE7194"/>
    <w:rsid w:val="00B06F2D"/>
    <w:rsid w:val="00B302E7"/>
    <w:rsid w:val="00B40FE2"/>
    <w:rsid w:val="00B4120B"/>
    <w:rsid w:val="00B41A61"/>
    <w:rsid w:val="00B61620"/>
    <w:rsid w:val="00B66E80"/>
    <w:rsid w:val="00B713A3"/>
    <w:rsid w:val="00B9680F"/>
    <w:rsid w:val="00BA348B"/>
    <w:rsid w:val="00BA4F6A"/>
    <w:rsid w:val="00BB4A10"/>
    <w:rsid w:val="00BB5370"/>
    <w:rsid w:val="00BC2F9D"/>
    <w:rsid w:val="00BC660C"/>
    <w:rsid w:val="00BE166B"/>
    <w:rsid w:val="00C02884"/>
    <w:rsid w:val="00C176B2"/>
    <w:rsid w:val="00C20F2F"/>
    <w:rsid w:val="00C24BAA"/>
    <w:rsid w:val="00C442B1"/>
    <w:rsid w:val="00C53B1D"/>
    <w:rsid w:val="00C804AE"/>
    <w:rsid w:val="00C84ED7"/>
    <w:rsid w:val="00C87E61"/>
    <w:rsid w:val="00C91E07"/>
    <w:rsid w:val="00CA1AEB"/>
    <w:rsid w:val="00CA5F39"/>
    <w:rsid w:val="00CA745D"/>
    <w:rsid w:val="00CD52B5"/>
    <w:rsid w:val="00CF1D36"/>
    <w:rsid w:val="00CF2CC8"/>
    <w:rsid w:val="00D13F84"/>
    <w:rsid w:val="00D231F1"/>
    <w:rsid w:val="00D45756"/>
    <w:rsid w:val="00D567D2"/>
    <w:rsid w:val="00D575A2"/>
    <w:rsid w:val="00D64F29"/>
    <w:rsid w:val="00D8164A"/>
    <w:rsid w:val="00D97239"/>
    <w:rsid w:val="00DB5DB0"/>
    <w:rsid w:val="00DC20BE"/>
    <w:rsid w:val="00DC7022"/>
    <w:rsid w:val="00DD0008"/>
    <w:rsid w:val="00DD26A2"/>
    <w:rsid w:val="00DD6B4F"/>
    <w:rsid w:val="00DE1DC0"/>
    <w:rsid w:val="00DF6CBD"/>
    <w:rsid w:val="00DF738B"/>
    <w:rsid w:val="00E011DA"/>
    <w:rsid w:val="00E16E89"/>
    <w:rsid w:val="00E24FA1"/>
    <w:rsid w:val="00E412BB"/>
    <w:rsid w:val="00E47714"/>
    <w:rsid w:val="00E523F2"/>
    <w:rsid w:val="00E57E3B"/>
    <w:rsid w:val="00E70481"/>
    <w:rsid w:val="00E73EAF"/>
    <w:rsid w:val="00E746E8"/>
    <w:rsid w:val="00E8242A"/>
    <w:rsid w:val="00E83E47"/>
    <w:rsid w:val="00E842CA"/>
    <w:rsid w:val="00E9012A"/>
    <w:rsid w:val="00E95306"/>
    <w:rsid w:val="00EB2B66"/>
    <w:rsid w:val="00EB4334"/>
    <w:rsid w:val="00EC6EFD"/>
    <w:rsid w:val="00EC75A9"/>
    <w:rsid w:val="00ED46FF"/>
    <w:rsid w:val="00ED4709"/>
    <w:rsid w:val="00EE5E62"/>
    <w:rsid w:val="00F06033"/>
    <w:rsid w:val="00F228B3"/>
    <w:rsid w:val="00F425EC"/>
    <w:rsid w:val="00F47138"/>
    <w:rsid w:val="00F603C3"/>
    <w:rsid w:val="00F67088"/>
    <w:rsid w:val="00F714AF"/>
    <w:rsid w:val="00F951E8"/>
    <w:rsid w:val="00F95BAB"/>
    <w:rsid w:val="00FB1185"/>
    <w:rsid w:val="00FC482B"/>
    <w:rsid w:val="00FD747E"/>
    <w:rsid w:val="00FE164D"/>
    <w:rsid w:val="00FE6B3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paragraph" w:styleId="Nagwek3">
    <w:name w:val="heading 3"/>
    <w:next w:val="Normalny"/>
    <w:link w:val="Nagwek3Znak"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nhideWhenUsed/>
    <w:rsid w:val="00991E7E"/>
    <w:rPr>
      <w:color w:val="0000FF"/>
      <w:u w:val="single"/>
    </w:rPr>
  </w:style>
  <w:style w:type="paragraph" w:styleId="Akapitzlist">
    <w:name w:val="List Paragraph"/>
    <w:aliases w:val="Normal,Akapit z listą3,Akapit z listą31,maz_wyliczenie,opis dzialania,K-P_odwolanie,A_wyliczenie,Akapit z listą5,Normalny2,Akapit z listą32,Akapit z listą11,Obiekt,List Paragraph1,BulletC,Preambuła,Normal2,lp1"/>
    <w:basedOn w:val="Normalny"/>
    <w:link w:val="AkapitzlistZnak"/>
    <w:uiPriority w:val="34"/>
    <w:qFormat/>
    <w:rsid w:val="005E24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2350FD"/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Nagwek3Znak">
    <w:name w:val="Nagłówek 3 Znak"/>
    <w:basedOn w:val="Domylnaczcionkaakapitu"/>
    <w:link w:val="Nagwek3"/>
    <w:rsid w:val="002350FD"/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2350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Zaimportowanystyl2">
    <w:name w:val="Zaimportowany styl 2"/>
    <w:rsid w:val="002350FD"/>
    <w:pPr>
      <w:numPr>
        <w:numId w:val="1"/>
      </w:numPr>
    </w:pPr>
  </w:style>
  <w:style w:type="numbering" w:customStyle="1" w:styleId="Zaimportowanystyl12">
    <w:name w:val="Zaimportowany styl 12"/>
    <w:rsid w:val="002350FD"/>
    <w:pPr>
      <w:numPr>
        <w:numId w:val="2"/>
      </w:numPr>
    </w:pPr>
  </w:style>
  <w:style w:type="paragraph" w:customStyle="1" w:styleId="Domylne">
    <w:name w:val="Domyślne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Tekstpodstawowywcity21">
    <w:name w:val="Tekst podstawowy wcięty 21"/>
    <w:rsid w:val="002350F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660"/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numbering" w:customStyle="1" w:styleId="Zaimportowanystyl4">
    <w:name w:val="Zaimportowany styl 4"/>
    <w:rsid w:val="002350FD"/>
    <w:pPr>
      <w:numPr>
        <w:numId w:val="3"/>
      </w:numPr>
    </w:pPr>
  </w:style>
  <w:style w:type="numbering" w:customStyle="1" w:styleId="Zaimportowanystyl5">
    <w:name w:val="Zaimportowany styl 5"/>
    <w:rsid w:val="002350FD"/>
    <w:pPr>
      <w:numPr>
        <w:numId w:val="4"/>
      </w:numPr>
    </w:pPr>
  </w:style>
  <w:style w:type="numbering" w:customStyle="1" w:styleId="Zaimportowanystyl6">
    <w:name w:val="Zaimportowany styl 6"/>
    <w:rsid w:val="002350FD"/>
    <w:pPr>
      <w:numPr>
        <w:numId w:val="5"/>
      </w:numPr>
    </w:pPr>
  </w:style>
  <w:style w:type="numbering" w:customStyle="1" w:styleId="Zaimportowanystyl7">
    <w:name w:val="Zaimportowany styl 7"/>
    <w:rsid w:val="002350FD"/>
    <w:pPr>
      <w:numPr>
        <w:numId w:val="6"/>
      </w:numPr>
    </w:pPr>
  </w:style>
  <w:style w:type="numbering" w:customStyle="1" w:styleId="Zaimportowanystyl8">
    <w:name w:val="Zaimportowany styl 8"/>
    <w:rsid w:val="002350FD"/>
    <w:pPr>
      <w:numPr>
        <w:numId w:val="7"/>
      </w:numPr>
    </w:pPr>
  </w:style>
  <w:style w:type="paragraph" w:styleId="Tekstpodstawowy">
    <w:name w:val="Body Text"/>
    <w:link w:val="TekstpodstawowyZnak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TekstpodstawowyZnak">
    <w:name w:val="Tekst podstawowy Znak"/>
    <w:basedOn w:val="Domylnaczcionkaakapitu"/>
    <w:link w:val="Tekstpodstawowy"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2350FD"/>
    <w:pPr>
      <w:numPr>
        <w:numId w:val="8"/>
      </w:numPr>
    </w:pPr>
  </w:style>
  <w:style w:type="paragraph" w:styleId="NormalnyWeb">
    <w:name w:val="Normal (Web)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0">
    <w:name w:val="Zaimportowany styl 10"/>
    <w:rsid w:val="002350FD"/>
    <w:pPr>
      <w:numPr>
        <w:numId w:val="9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0FD"/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Odwoaniedokomentarza">
    <w:name w:val="annotation reference"/>
    <w:uiPriority w:val="99"/>
    <w:semiHidden/>
    <w:unhideWhenUsed/>
    <w:rsid w:val="002350F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0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0FD"/>
    <w:rPr>
      <w:rFonts w:ascii="Times New Roman" w:eastAsia="Arial Unicode MS" w:hAnsi="Times New Roman" w:cs="Arial Unicode MS"/>
      <w:b/>
      <w:bCs/>
      <w:color w:val="000000"/>
      <w:u w:color="000000"/>
      <w:bdr w:val="nil"/>
    </w:rPr>
  </w:style>
  <w:style w:type="paragraph" w:styleId="Poprawka">
    <w:name w:val="Revision"/>
    <w:hidden/>
    <w:uiPriority w:val="99"/>
    <w:semiHidden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Nierozpoznanawzmianka">
    <w:name w:val="Unresolved Mention"/>
    <w:uiPriority w:val="99"/>
    <w:semiHidden/>
    <w:unhideWhenUsed/>
    <w:rsid w:val="002350FD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5E6FE1"/>
    <w:pPr>
      <w:widowControl w:val="0"/>
      <w:autoSpaceDE w:val="0"/>
      <w:autoSpaceDN w:val="0"/>
      <w:adjustRightInd w:val="0"/>
      <w:spacing w:after="0" w:line="245" w:lineRule="exact"/>
      <w:ind w:hanging="266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5E6F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3">
    <w:name w:val="Font Style63"/>
    <w:rsid w:val="005E6FE1"/>
    <w:rPr>
      <w:rFonts w:ascii="Arial" w:hAnsi="Arial" w:cs="Arial"/>
      <w:sz w:val="22"/>
      <w:szCs w:val="22"/>
    </w:rPr>
  </w:style>
  <w:style w:type="character" w:customStyle="1" w:styleId="FontStyle67">
    <w:name w:val="Font Style67"/>
    <w:rsid w:val="005E6FE1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ny"/>
    <w:rsid w:val="003A21AC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6">
    <w:name w:val="Style16"/>
    <w:basedOn w:val="Normalny"/>
    <w:rsid w:val="003A21A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7">
    <w:name w:val="Style17"/>
    <w:basedOn w:val="Normalny"/>
    <w:rsid w:val="003A21AC"/>
    <w:pPr>
      <w:widowControl w:val="0"/>
      <w:autoSpaceDE w:val="0"/>
      <w:autoSpaceDN w:val="0"/>
      <w:adjustRightInd w:val="0"/>
      <w:spacing w:after="0" w:line="271" w:lineRule="exact"/>
      <w:ind w:hanging="425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3">
    <w:name w:val="Style23"/>
    <w:basedOn w:val="Normalny"/>
    <w:rsid w:val="003A21AC"/>
    <w:pPr>
      <w:widowControl w:val="0"/>
      <w:autoSpaceDE w:val="0"/>
      <w:autoSpaceDN w:val="0"/>
      <w:adjustRightInd w:val="0"/>
      <w:spacing w:after="0" w:line="274" w:lineRule="exact"/>
      <w:ind w:hanging="274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4">
    <w:name w:val="Font Style64"/>
    <w:rsid w:val="003A21AC"/>
    <w:rPr>
      <w:rFonts w:ascii="Arial" w:hAnsi="Arial" w:cs="Arial"/>
      <w:b/>
      <w:bCs/>
      <w:smallCaps/>
      <w:sz w:val="26"/>
      <w:szCs w:val="26"/>
    </w:rPr>
  </w:style>
  <w:style w:type="character" w:customStyle="1" w:styleId="FontStyle72">
    <w:name w:val="Font Style72"/>
    <w:rsid w:val="003A21AC"/>
    <w:rPr>
      <w:rFonts w:ascii="Arial" w:hAnsi="Arial" w:cs="Arial"/>
      <w:sz w:val="16"/>
      <w:szCs w:val="16"/>
    </w:rPr>
  </w:style>
  <w:style w:type="paragraph" w:customStyle="1" w:styleId="Akapitzlist1">
    <w:name w:val="Akapit z listą1"/>
    <w:basedOn w:val="Normalny"/>
    <w:qFormat/>
    <w:rsid w:val="003A21AC"/>
    <w:pPr>
      <w:ind w:left="720"/>
      <w:contextualSpacing/>
    </w:pPr>
    <w:rPr>
      <w:rFonts w:eastAsia="Times New Roman"/>
    </w:rPr>
  </w:style>
  <w:style w:type="character" w:customStyle="1" w:styleId="AkapitzlistZnak">
    <w:name w:val="Akapit z listą Znak"/>
    <w:aliases w:val="Normal Znak,Akapit z listą3 Znak,Akapit z listą31 Znak,maz_wyliczenie Znak,opis dzialania Znak,K-P_odwolanie Znak,A_wyliczenie Znak,Akapit z listą5 Znak,Normalny2 Znak,Akapit z listą32 Znak,Akapit z listą11 Znak,Obiekt Znak,lp1 Znak"/>
    <w:link w:val="Akapitzlist"/>
    <w:uiPriority w:val="34"/>
    <w:qFormat/>
    <w:rsid w:val="003A21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istParagraph">
    <w:name w:val="List Paragraph"/>
    <w:basedOn w:val="Normalny"/>
    <w:qFormat/>
    <w:rsid w:val="00C84ED7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0960-EC8B-47DB-BC48-1818775F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1</TotalTime>
  <Pages>2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Michał Heluszka</cp:lastModifiedBy>
  <cp:revision>2</cp:revision>
  <cp:lastPrinted>2023-02-17T08:05:00Z</cp:lastPrinted>
  <dcterms:created xsi:type="dcterms:W3CDTF">2023-02-17T15:25:00Z</dcterms:created>
  <dcterms:modified xsi:type="dcterms:W3CDTF">2023-02-17T15:25:00Z</dcterms:modified>
</cp:coreProperties>
</file>