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01D9" w14:textId="0A244ACF" w:rsidR="00C84ED7" w:rsidRPr="00C84ED7" w:rsidRDefault="00C84ED7" w:rsidP="00C84ED7">
      <w:pPr>
        <w:pStyle w:val="Style16"/>
        <w:widowControl/>
        <w:spacing w:line="276" w:lineRule="auto"/>
        <w:rPr>
          <w:rStyle w:val="FontStyle64"/>
          <w:rFonts w:ascii="Open Sans" w:hAnsi="Open Sans" w:cs="Open Sans"/>
          <w:b w:val="0"/>
          <w:bCs w:val="0"/>
          <w:sz w:val="18"/>
          <w:szCs w:val="18"/>
        </w:rPr>
      </w:pPr>
      <w:bookmarkStart w:id="0" w:name="_Hlk127441128"/>
      <w:r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 xml:space="preserve">Załącznik nr 2 </w:t>
      </w:r>
    </w:p>
    <w:p w14:paraId="62F2EEBC" w14:textId="2D24F94C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FORMULARZ OFERTOWY </w:t>
      </w:r>
    </w:p>
    <w:p w14:paraId="7911F14A" w14:textId="350FB599" w:rsidR="008F02B9" w:rsidRPr="00C84ED7" w:rsidRDefault="008F02B9" w:rsidP="008F02B9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>W POSTĘPOWANIU NA DOSTAWĘ</w:t>
      </w:r>
      <w:r w:rsidR="005866F0">
        <w:rPr>
          <w:rStyle w:val="FontStyle64"/>
          <w:rFonts w:ascii="Open Sans" w:hAnsi="Open Sans" w:cs="Open Sans"/>
          <w:sz w:val="22"/>
          <w:szCs w:val="22"/>
        </w:rPr>
        <w:t xml:space="preserve">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I URUCHOMIENIE </w:t>
      </w:r>
      <w:bookmarkStart w:id="1" w:name="_Hlk127542949"/>
      <w:r w:rsidR="005866F0">
        <w:rPr>
          <w:rStyle w:val="FontStyle64"/>
          <w:rFonts w:ascii="Open Sans" w:hAnsi="Open Sans" w:cs="Open Sans"/>
          <w:sz w:val="22"/>
          <w:szCs w:val="22"/>
        </w:rPr>
        <w:t xml:space="preserve"> OPROGRAMOWANIA </w:t>
      </w:r>
      <w:r w:rsidR="0092765F">
        <w:rPr>
          <w:rStyle w:val="FontStyle64"/>
          <w:rFonts w:ascii="Open Sans" w:hAnsi="Open Sans" w:cs="Open Sans"/>
          <w:sz w:val="22"/>
          <w:szCs w:val="22"/>
        </w:rPr>
        <w:t>WORKFLOW</w:t>
      </w:r>
      <w:r w:rsidR="005866F0">
        <w:rPr>
          <w:rStyle w:val="FontStyle64"/>
          <w:rFonts w:ascii="Open Sans" w:hAnsi="Open Sans" w:cs="Open Sans"/>
          <w:sz w:val="22"/>
          <w:szCs w:val="22"/>
        </w:rPr>
        <w:t xml:space="preserve"> KSEF NA SPRZ</w:t>
      </w:r>
      <w:r w:rsidR="00BD1A13">
        <w:rPr>
          <w:rStyle w:val="FontStyle64"/>
          <w:rFonts w:ascii="Open Sans" w:hAnsi="Open Sans" w:cs="Open Sans"/>
          <w:sz w:val="22"/>
          <w:szCs w:val="22"/>
        </w:rPr>
        <w:t>Ę</w:t>
      </w:r>
      <w:r w:rsidR="005866F0">
        <w:rPr>
          <w:rStyle w:val="FontStyle64"/>
          <w:rFonts w:ascii="Open Sans" w:hAnsi="Open Sans" w:cs="Open Sans"/>
          <w:sz w:val="22"/>
          <w:szCs w:val="22"/>
        </w:rPr>
        <w:t xml:space="preserve">CIE 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PSO MASKPOL S.A. </w:t>
      </w:r>
      <w:bookmarkEnd w:id="1"/>
    </w:p>
    <w:p w14:paraId="29F8545C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36C90D43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5A0E93E3" w14:textId="77777777" w:rsidR="00C84ED7" w:rsidRPr="00C84ED7" w:rsidRDefault="00C84ED7" w:rsidP="00C84ED7">
      <w:pPr>
        <w:pStyle w:val="Style5"/>
        <w:widowControl/>
        <w:numPr>
          <w:ilvl w:val="0"/>
          <w:numId w:val="13"/>
        </w:numPr>
        <w:tabs>
          <w:tab w:val="clear" w:pos="720"/>
          <w:tab w:val="num" w:pos="360"/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Dane dotyczące Wykonawcy: </w:t>
      </w:r>
    </w:p>
    <w:p w14:paraId="7C4C4F6A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pełna nazwa</w:t>
      </w:r>
    </w:p>
    <w:p w14:paraId="168FA18D" w14:textId="77777777" w:rsidR="00C84ED7" w:rsidRPr="00C84ED7" w:rsidRDefault="00C84ED7" w:rsidP="00C84ED7">
      <w:pPr>
        <w:pStyle w:val="Style5"/>
        <w:widowControl/>
        <w:spacing w:line="276" w:lineRule="auto"/>
        <w:ind w:left="360"/>
        <w:rPr>
          <w:rFonts w:ascii="Open Sans" w:hAnsi="Open Sans" w:cs="Open Sans"/>
          <w:sz w:val="22"/>
          <w:szCs w:val="22"/>
        </w:rPr>
      </w:pPr>
    </w:p>
    <w:p w14:paraId="1F35646F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......................…………..............................................................................................</w:t>
      </w:r>
    </w:p>
    <w:p w14:paraId="5E5AB15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adres</w:t>
      </w:r>
    </w:p>
    <w:p w14:paraId="58534215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Fonts w:ascii="Open Sans" w:hAnsi="Open Sans" w:cs="Open Sans"/>
          <w:sz w:val="22"/>
          <w:szCs w:val="22"/>
        </w:rPr>
      </w:pPr>
    </w:p>
    <w:p w14:paraId="0D1AFECB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5FAD5915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telefonu i faksu, e-mail</w:t>
      </w:r>
    </w:p>
    <w:p w14:paraId="183F6255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52AC195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  <w:r w:rsidRPr="00C84ED7">
        <w:rPr>
          <w:rStyle w:val="FontStyle63"/>
          <w:rFonts w:ascii="Open Sans" w:hAnsi="Open Sans" w:cs="Open Sans"/>
        </w:rPr>
        <w:t xml:space="preserve">  </w:t>
      </w:r>
    </w:p>
    <w:p w14:paraId="2F54FCD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w rejestrze przedsiębiorców KRS (o ile występuje)</w:t>
      </w:r>
    </w:p>
    <w:p w14:paraId="6A759774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3C402FEE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057BA1CB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numer NIP </w:t>
      </w:r>
    </w:p>
    <w:p w14:paraId="72FAA489" w14:textId="77777777" w:rsidR="00C84ED7" w:rsidRPr="00C84ED7" w:rsidRDefault="00C84ED7" w:rsidP="00C84ED7">
      <w:pPr>
        <w:pStyle w:val="Akapitzlist"/>
        <w:spacing w:line="276" w:lineRule="auto"/>
        <w:ind w:left="0"/>
        <w:rPr>
          <w:rFonts w:ascii="Open Sans" w:hAnsi="Open Sans" w:cs="Open Sans"/>
        </w:rPr>
      </w:pPr>
    </w:p>
    <w:p w14:paraId="14871A07" w14:textId="77777777" w:rsidR="00C84ED7" w:rsidRPr="00C84ED7" w:rsidRDefault="00C84ED7" w:rsidP="00C84ED7">
      <w:pPr>
        <w:pStyle w:val="Akapitzlist"/>
        <w:spacing w:line="276" w:lineRule="auto"/>
        <w:ind w:left="0" w:firstLine="294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</w:rPr>
        <w:t>...……………..............................................................................................................</w:t>
      </w:r>
    </w:p>
    <w:p w14:paraId="1DFE3492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nr konta bankowego, na które dokonywana będzie płatność</w:t>
      </w:r>
    </w:p>
    <w:p w14:paraId="3C337717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6C9416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6979C49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7F77C252" w14:textId="0B19721D" w:rsidR="00C84ED7" w:rsidRPr="00C84ED7" w:rsidRDefault="008F02B9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Ja niżej podpisany / my niżej podpisani, oświadczam/-y, iż w odpowiedzi na zaproszenie </w:t>
      </w:r>
      <w:r w:rsidRPr="00C84ED7">
        <w:rPr>
          <w:rStyle w:val="FontStyle63"/>
          <w:rFonts w:ascii="Open Sans" w:hAnsi="Open Sans" w:cs="Open Sans"/>
        </w:rPr>
        <w:br/>
        <w:t>do udziału w postępowaniu na dostawę</w:t>
      </w:r>
      <w:r w:rsidR="008123A3">
        <w:rPr>
          <w:rStyle w:val="FontStyle63"/>
          <w:rFonts w:ascii="Open Sans" w:hAnsi="Open Sans" w:cs="Open Sans"/>
        </w:rPr>
        <w:t xml:space="preserve"> i </w:t>
      </w:r>
      <w:r w:rsidRPr="00C84ED7">
        <w:rPr>
          <w:rStyle w:val="FontStyle63"/>
          <w:rFonts w:ascii="Open Sans" w:hAnsi="Open Sans" w:cs="Open Sans"/>
        </w:rPr>
        <w:t xml:space="preserve">uruchomienie </w:t>
      </w:r>
      <w:r w:rsidR="008123A3">
        <w:rPr>
          <w:rStyle w:val="FontStyle63"/>
          <w:rFonts w:ascii="Open Sans" w:hAnsi="Open Sans" w:cs="Open Sans"/>
        </w:rPr>
        <w:t xml:space="preserve">oprogramowania System </w:t>
      </w:r>
      <w:proofErr w:type="spellStart"/>
      <w:r w:rsidR="008123A3">
        <w:rPr>
          <w:rStyle w:val="FontStyle63"/>
          <w:rFonts w:ascii="Open Sans" w:hAnsi="Open Sans" w:cs="Open Sans"/>
        </w:rPr>
        <w:t>KSeF</w:t>
      </w:r>
      <w:proofErr w:type="spellEnd"/>
      <w:r w:rsidR="008123A3">
        <w:rPr>
          <w:rStyle w:val="FontStyle63"/>
          <w:rFonts w:ascii="Open Sans" w:hAnsi="Open Sans" w:cs="Open Sans"/>
        </w:rPr>
        <w:t xml:space="preserve"> na sprzęcie </w:t>
      </w:r>
      <w:r>
        <w:rPr>
          <w:rStyle w:val="FontStyle63"/>
          <w:rFonts w:ascii="Open Sans" w:hAnsi="Open Sans" w:cs="Open Sans"/>
        </w:rPr>
        <w:t xml:space="preserve">PSO MASKPOL S.A. </w:t>
      </w:r>
      <w:r w:rsidR="00C84ED7" w:rsidRPr="00C84ED7">
        <w:rPr>
          <w:rStyle w:val="FontStyle63"/>
          <w:rFonts w:ascii="Open Sans" w:hAnsi="Open Sans" w:cs="Open Sans"/>
        </w:rPr>
        <w:t>(zwane dalej: POSTĘPOWANIEM), składam(y) niniejszą ofertę.</w:t>
      </w:r>
    </w:p>
    <w:p w14:paraId="3066D274" w14:textId="77777777" w:rsidR="00C84ED7" w:rsidRPr="00C84ED7" w:rsidRDefault="00C84ED7" w:rsidP="00C84ED7">
      <w:pPr>
        <w:pStyle w:val="Style5"/>
        <w:widowControl/>
        <w:spacing w:line="276" w:lineRule="auto"/>
        <w:rPr>
          <w:rStyle w:val="FontStyle63"/>
          <w:rFonts w:ascii="Open Sans" w:hAnsi="Open Sans" w:cs="Open Sans"/>
        </w:rPr>
      </w:pPr>
    </w:p>
    <w:p w14:paraId="73A47FFC" w14:textId="7032A2E6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Oferujemy realizację całego przedmiotu zamówienia </w:t>
      </w:r>
      <w:r w:rsidR="00951D99">
        <w:rPr>
          <w:rStyle w:val="FontStyle63"/>
          <w:rFonts w:ascii="Open Sans" w:hAnsi="Open Sans" w:cs="Open Sans"/>
        </w:rPr>
        <w:t xml:space="preserve">(przy założeniu 50 użytkowników) </w:t>
      </w:r>
      <w:r w:rsidRPr="00C84ED7">
        <w:rPr>
          <w:rStyle w:val="FontStyle63"/>
          <w:rFonts w:ascii="Open Sans" w:hAnsi="Open Sans" w:cs="Open Sans"/>
        </w:rPr>
        <w:t xml:space="preserve">za łączą cenę w wysokości ………. ………………………………………,- złotych netto, plus …………………,- złotych podatku VAT w wysokości … %, z czego: </w:t>
      </w:r>
    </w:p>
    <w:p w14:paraId="08CECA35" w14:textId="77777777" w:rsid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5721AB3F" w14:textId="77777777" w:rsidR="00971E16" w:rsidRDefault="00971E16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19BE03D3" w14:textId="77777777" w:rsidR="00971E16" w:rsidRDefault="00971E16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2504C5B0" w14:textId="77777777" w:rsidR="00CC4915" w:rsidRDefault="00CC4915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4DB6CF01" w14:textId="77777777" w:rsidR="00CC4915" w:rsidRPr="00C84ED7" w:rsidRDefault="00CC4915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002FF6D9" w14:textId="27780EBB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 xml:space="preserve">W skład </w:t>
      </w:r>
      <w:r w:rsidR="005866F0">
        <w:rPr>
          <w:rStyle w:val="FontStyle63"/>
          <w:rFonts w:ascii="Open Sans" w:hAnsi="Open Sans" w:cs="Open Sans"/>
        </w:rPr>
        <w:t>oferty wchodzą</w:t>
      </w:r>
      <w:r w:rsidRPr="00C84ED7">
        <w:rPr>
          <w:rStyle w:val="FontStyle63"/>
          <w:rFonts w:ascii="Open Sans" w:hAnsi="Open Sans" w:cs="Open Sans"/>
        </w:rPr>
        <w:t xml:space="preserve"> (wymienić elementy składowe wraz z wyceną):</w:t>
      </w:r>
    </w:p>
    <w:p w14:paraId="4B1DA10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AB733E1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714E18A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5C14974F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1CFD870C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5328690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3E612CC9" w14:textId="77777777" w:rsidR="00C84ED7" w:rsidRPr="00C84ED7" w:rsidRDefault="00C84ED7" w:rsidP="00C84ED7">
      <w:pPr>
        <w:pStyle w:val="Style23"/>
        <w:widowControl/>
        <w:spacing w:line="276" w:lineRule="auto"/>
        <w:ind w:left="1440" w:firstLine="0"/>
        <w:rPr>
          <w:rStyle w:val="FontStyle67"/>
          <w:rFonts w:ascii="Open Sans" w:hAnsi="Open Sans" w:cs="Open Sans"/>
        </w:rPr>
      </w:pPr>
    </w:p>
    <w:p w14:paraId="5390DA65" w14:textId="70105933" w:rsidR="00D318C4" w:rsidRDefault="00D318C4" w:rsidP="00D318C4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W zakresie doświadczenia deklarujemy:</w:t>
      </w:r>
    </w:p>
    <w:p w14:paraId="7594433C" w14:textId="34CE4DFA" w:rsidR="00D318C4" w:rsidRDefault="00D318C4" w:rsidP="00D318C4">
      <w:pPr>
        <w:pStyle w:val="Style1"/>
        <w:widowControl/>
        <w:numPr>
          <w:ilvl w:val="0"/>
          <w:numId w:val="15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 xml:space="preserve">Ilość zrealizowanych wdrożeń </w:t>
      </w:r>
      <w:proofErr w:type="spellStart"/>
      <w:r w:rsidR="00B6490A">
        <w:rPr>
          <w:rStyle w:val="FontStyle63"/>
          <w:rFonts w:ascii="Open Sans" w:hAnsi="Open Sans" w:cs="Open Sans"/>
        </w:rPr>
        <w:t>KSeF</w:t>
      </w:r>
      <w:proofErr w:type="spellEnd"/>
      <w:r w:rsidR="00B6490A">
        <w:rPr>
          <w:rStyle w:val="FontStyle63"/>
          <w:rFonts w:ascii="Open Sans" w:hAnsi="Open Sans" w:cs="Open Sans"/>
        </w:rPr>
        <w:t xml:space="preserve"> </w:t>
      </w:r>
      <w:r>
        <w:rPr>
          <w:rStyle w:val="FontStyle63"/>
          <w:rFonts w:ascii="Open Sans" w:hAnsi="Open Sans" w:cs="Open Sans"/>
        </w:rPr>
        <w:t>(</w:t>
      </w:r>
      <w:r w:rsidR="00771F7F">
        <w:rPr>
          <w:rStyle w:val="FontStyle63"/>
          <w:rFonts w:ascii="Open Sans" w:hAnsi="Open Sans" w:cs="Open Sans"/>
        </w:rPr>
        <w:t xml:space="preserve">proszę </w:t>
      </w:r>
      <w:r>
        <w:rPr>
          <w:rStyle w:val="FontStyle63"/>
          <w:rFonts w:ascii="Open Sans" w:hAnsi="Open Sans" w:cs="Open Sans"/>
        </w:rPr>
        <w:t>z</w:t>
      </w:r>
      <w:r w:rsidR="004C6553">
        <w:rPr>
          <w:rStyle w:val="FontStyle63"/>
          <w:rFonts w:ascii="Open Sans" w:hAnsi="Open Sans" w:cs="Open Sans"/>
        </w:rPr>
        <w:t>az</w:t>
      </w:r>
      <w:r>
        <w:rPr>
          <w:rStyle w:val="FontStyle63"/>
          <w:rFonts w:ascii="Open Sans" w:hAnsi="Open Sans" w:cs="Open Sans"/>
        </w:rPr>
        <w:t>nacz</w:t>
      </w:r>
      <w:r w:rsidR="00771F7F">
        <w:rPr>
          <w:rStyle w:val="FontStyle63"/>
          <w:rFonts w:ascii="Open Sans" w:hAnsi="Open Sans" w:cs="Open Sans"/>
        </w:rPr>
        <w:t>yć</w:t>
      </w:r>
      <w:r w:rsidR="004C6553">
        <w:rPr>
          <w:rStyle w:val="FontStyle63"/>
          <w:rFonts w:ascii="Open Sans" w:hAnsi="Open Sans" w:cs="Open Sans"/>
        </w:rPr>
        <w:t xml:space="preserve"> właściwe</w:t>
      </w:r>
      <w:r>
        <w:rPr>
          <w:rStyle w:val="FontStyle63"/>
          <w:rFonts w:ascii="Open Sans" w:hAnsi="Open Sans" w:cs="Open Sans"/>
        </w:rPr>
        <w:t>)</w:t>
      </w:r>
    </w:p>
    <w:p w14:paraId="04A71A14" w14:textId="247E738E" w:rsidR="00D318C4" w:rsidRDefault="004C6553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1-</w:t>
      </w:r>
      <w:r w:rsidR="00D318C4">
        <w:rPr>
          <w:rStyle w:val="FontStyle63"/>
          <w:rFonts w:ascii="Open Sans" w:hAnsi="Open Sans" w:cs="Open Sans"/>
        </w:rPr>
        <w:t xml:space="preserve">10 </w:t>
      </w:r>
    </w:p>
    <w:p w14:paraId="72333B1B" w14:textId="6D51A5D1" w:rsidR="00D318C4" w:rsidRDefault="00D318C4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11-30</w:t>
      </w:r>
    </w:p>
    <w:p w14:paraId="406F1258" w14:textId="255A1945" w:rsidR="00D318C4" w:rsidRDefault="00D318C4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3</w:t>
      </w:r>
      <w:r w:rsidR="004C6553">
        <w:rPr>
          <w:rStyle w:val="FontStyle63"/>
          <w:rFonts w:ascii="Open Sans" w:hAnsi="Open Sans" w:cs="Open Sans"/>
        </w:rPr>
        <w:t>1</w:t>
      </w:r>
      <w:r>
        <w:rPr>
          <w:rStyle w:val="FontStyle63"/>
          <w:rFonts w:ascii="Open Sans" w:hAnsi="Open Sans" w:cs="Open Sans"/>
        </w:rPr>
        <w:t>-100</w:t>
      </w:r>
    </w:p>
    <w:p w14:paraId="19EFC2D3" w14:textId="5B7FB6D4" w:rsidR="00D318C4" w:rsidRDefault="00D318C4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&gt;100</w:t>
      </w:r>
    </w:p>
    <w:p w14:paraId="5829601E" w14:textId="228FBAA1" w:rsidR="004C6553" w:rsidRDefault="004C6553" w:rsidP="004C6553">
      <w:pPr>
        <w:pStyle w:val="Style1"/>
        <w:widowControl/>
        <w:numPr>
          <w:ilvl w:val="0"/>
          <w:numId w:val="15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 xml:space="preserve">Ilość zrealizowanych wdrożeń </w:t>
      </w:r>
      <w:proofErr w:type="spellStart"/>
      <w:r w:rsidR="00B6490A">
        <w:rPr>
          <w:rStyle w:val="FontStyle63"/>
          <w:rFonts w:ascii="Open Sans" w:hAnsi="Open Sans" w:cs="Open Sans"/>
        </w:rPr>
        <w:t>workflow</w:t>
      </w:r>
      <w:proofErr w:type="spellEnd"/>
      <w:r>
        <w:rPr>
          <w:rStyle w:val="FontStyle63"/>
          <w:rFonts w:ascii="Open Sans" w:hAnsi="Open Sans" w:cs="Open Sans"/>
        </w:rPr>
        <w:t xml:space="preserve"> (</w:t>
      </w:r>
      <w:r w:rsidR="00771F7F">
        <w:rPr>
          <w:rStyle w:val="FontStyle63"/>
          <w:rFonts w:ascii="Open Sans" w:hAnsi="Open Sans" w:cs="Open Sans"/>
        </w:rPr>
        <w:t>proszę zaznaczyć właściwe</w:t>
      </w:r>
      <w:r>
        <w:rPr>
          <w:rStyle w:val="FontStyle63"/>
          <w:rFonts w:ascii="Open Sans" w:hAnsi="Open Sans" w:cs="Open Sans"/>
        </w:rPr>
        <w:t>)</w:t>
      </w:r>
    </w:p>
    <w:p w14:paraId="29237248" w14:textId="563F5347" w:rsidR="004C6553" w:rsidRDefault="004C6553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 xml:space="preserve">1-10 </w:t>
      </w:r>
    </w:p>
    <w:p w14:paraId="4FE40BD2" w14:textId="77777777" w:rsidR="004C6553" w:rsidRDefault="004C6553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11-30</w:t>
      </w:r>
    </w:p>
    <w:p w14:paraId="7AA6650E" w14:textId="6778C729" w:rsidR="004C6553" w:rsidRDefault="004C6553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31-100</w:t>
      </w:r>
    </w:p>
    <w:p w14:paraId="5C7FCE42" w14:textId="77777777" w:rsidR="004C6553" w:rsidRDefault="004C6553" w:rsidP="004C6553">
      <w:pPr>
        <w:pStyle w:val="Style1"/>
        <w:widowControl/>
        <w:numPr>
          <w:ilvl w:val="0"/>
          <w:numId w:val="17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985" w:hanging="425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&gt;100</w:t>
      </w:r>
    </w:p>
    <w:p w14:paraId="2F357369" w14:textId="29F2C868" w:rsidR="004C6553" w:rsidRDefault="004C6553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Deklarujemy, że</w:t>
      </w:r>
      <w:r w:rsidR="00A17825">
        <w:rPr>
          <w:rStyle w:val="FontStyle63"/>
          <w:rFonts w:ascii="Open Sans" w:hAnsi="Open Sans" w:cs="Open Sans"/>
        </w:rPr>
        <w:t xml:space="preserve"> </w:t>
      </w:r>
      <w:r w:rsidR="00971E16">
        <w:rPr>
          <w:rStyle w:val="FontStyle63"/>
          <w:rFonts w:ascii="Open Sans" w:hAnsi="Open Sans" w:cs="Open Sans"/>
        </w:rPr>
        <w:t xml:space="preserve">dla </w:t>
      </w:r>
      <w:r>
        <w:rPr>
          <w:rStyle w:val="FontStyle63"/>
          <w:rFonts w:ascii="Open Sans" w:hAnsi="Open Sans" w:cs="Open Sans"/>
        </w:rPr>
        <w:t>prawidłowego działania systemu przy 50 użytkownikach wymagane są następujące parametry sprzętowe i systemowe</w:t>
      </w:r>
      <w:r w:rsidR="00675A18">
        <w:rPr>
          <w:rStyle w:val="FontStyle63"/>
          <w:rFonts w:ascii="Open Sans" w:hAnsi="Open Sans" w:cs="Open Sans"/>
        </w:rPr>
        <w:t>:</w:t>
      </w:r>
    </w:p>
    <w:p w14:paraId="30BAA2F2" w14:textId="0778AC11" w:rsidR="00675A18" w:rsidRDefault="009371FA" w:rsidP="00675A18">
      <w:pPr>
        <w:pStyle w:val="Style1"/>
        <w:widowControl/>
        <w:numPr>
          <w:ilvl w:val="0"/>
          <w:numId w:val="19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w</w:t>
      </w:r>
      <w:r w:rsidR="00675A18">
        <w:rPr>
          <w:rStyle w:val="FontStyle63"/>
          <w:rFonts w:ascii="Open Sans" w:hAnsi="Open Sans" w:cs="Open Sans"/>
        </w:rPr>
        <w:t xml:space="preserve"> zakresie sprzętu</w:t>
      </w:r>
    </w:p>
    <w:p w14:paraId="2CD1FFAF" w14:textId="63AE4C86" w:rsidR="004C6553" w:rsidRDefault="004C6553" w:rsidP="004C6553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0DF01C" w14:textId="647925CD" w:rsidR="00675A18" w:rsidRDefault="009371FA" w:rsidP="00675A18">
      <w:pPr>
        <w:pStyle w:val="Style1"/>
        <w:widowControl/>
        <w:numPr>
          <w:ilvl w:val="0"/>
          <w:numId w:val="19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w</w:t>
      </w:r>
      <w:r w:rsidR="00675A18">
        <w:rPr>
          <w:rStyle w:val="FontStyle63"/>
          <w:rFonts w:ascii="Open Sans" w:hAnsi="Open Sans" w:cs="Open Sans"/>
        </w:rPr>
        <w:t xml:space="preserve"> zakresie </w:t>
      </w:r>
      <w:r w:rsidR="00566F67">
        <w:rPr>
          <w:rStyle w:val="FontStyle63"/>
          <w:rFonts w:ascii="Open Sans" w:hAnsi="Open Sans" w:cs="Open Sans"/>
        </w:rPr>
        <w:t xml:space="preserve">oprogramowania w tym </w:t>
      </w:r>
      <w:r w:rsidR="00675A18">
        <w:rPr>
          <w:rStyle w:val="FontStyle63"/>
          <w:rFonts w:ascii="Open Sans" w:hAnsi="Open Sans" w:cs="Open Sans"/>
        </w:rPr>
        <w:t>licencji</w:t>
      </w:r>
      <w:r>
        <w:rPr>
          <w:rStyle w:val="FontStyle63"/>
          <w:rFonts w:ascii="Open Sans" w:hAnsi="Open Sans" w:cs="Open Sans"/>
        </w:rPr>
        <w:t xml:space="preserve"> </w:t>
      </w:r>
      <w:r w:rsidR="00566F67">
        <w:rPr>
          <w:rStyle w:val="FontStyle63"/>
          <w:rFonts w:ascii="Open Sans" w:hAnsi="Open Sans" w:cs="Open Sans"/>
        </w:rPr>
        <w:t>systemu</w:t>
      </w:r>
      <w:r w:rsidR="00EC0155">
        <w:rPr>
          <w:rStyle w:val="FontStyle63"/>
          <w:rFonts w:ascii="Open Sans" w:hAnsi="Open Sans" w:cs="Open Sans"/>
        </w:rPr>
        <w:t xml:space="preserve"> operacyjnego</w:t>
      </w:r>
      <w:r w:rsidR="00566F67">
        <w:rPr>
          <w:rStyle w:val="FontStyle63"/>
          <w:rFonts w:ascii="Open Sans" w:hAnsi="Open Sans" w:cs="Open Sans"/>
        </w:rPr>
        <w:t xml:space="preserve"> i bazy danych</w:t>
      </w:r>
    </w:p>
    <w:p w14:paraId="45F02EDE" w14:textId="76797F1A" w:rsidR="004C6553" w:rsidRDefault="004C6553" w:rsidP="004C6553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09AF24" w14:textId="44935009" w:rsidR="004C6553" w:rsidRDefault="004C6553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Nasza oferta zawiera opcjonalny moduł do samodzielnego tworzenia przez Z</w:t>
      </w:r>
      <w:r w:rsidR="0092765F">
        <w:rPr>
          <w:rStyle w:val="FontStyle63"/>
          <w:rFonts w:ascii="Open Sans" w:hAnsi="Open Sans" w:cs="Open Sans"/>
        </w:rPr>
        <w:t>a</w:t>
      </w:r>
      <w:r>
        <w:rPr>
          <w:rStyle w:val="FontStyle63"/>
          <w:rFonts w:ascii="Open Sans" w:hAnsi="Open Sans" w:cs="Open Sans"/>
        </w:rPr>
        <w:t xml:space="preserve">mawiającego nowych procesów </w:t>
      </w:r>
      <w:proofErr w:type="spellStart"/>
      <w:r>
        <w:rPr>
          <w:rStyle w:val="FontStyle63"/>
          <w:rFonts w:ascii="Open Sans" w:hAnsi="Open Sans" w:cs="Open Sans"/>
        </w:rPr>
        <w:t>workflow</w:t>
      </w:r>
      <w:proofErr w:type="spellEnd"/>
      <w:r>
        <w:rPr>
          <w:rStyle w:val="FontStyle63"/>
          <w:rFonts w:ascii="Open Sans" w:hAnsi="Open Sans" w:cs="Open Sans"/>
        </w:rPr>
        <w:t xml:space="preserve"> (</w:t>
      </w:r>
      <w:r w:rsidR="00771F7F">
        <w:rPr>
          <w:rStyle w:val="FontStyle63"/>
          <w:rFonts w:ascii="Open Sans" w:hAnsi="Open Sans" w:cs="Open Sans"/>
        </w:rPr>
        <w:t>proszę zaznaczyć właściwe</w:t>
      </w:r>
      <w:r>
        <w:rPr>
          <w:rStyle w:val="FontStyle63"/>
          <w:rFonts w:ascii="Open Sans" w:hAnsi="Open Sans" w:cs="Open Sans"/>
        </w:rPr>
        <w:t>):</w:t>
      </w:r>
    </w:p>
    <w:p w14:paraId="0CCE320F" w14:textId="28A34E91" w:rsidR="004C6553" w:rsidRDefault="004C6553" w:rsidP="00BB507A">
      <w:pPr>
        <w:pStyle w:val="Style1"/>
        <w:widowControl/>
        <w:numPr>
          <w:ilvl w:val="0"/>
          <w:numId w:val="18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843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TAK</w:t>
      </w:r>
    </w:p>
    <w:p w14:paraId="3ED0912B" w14:textId="3C2B95B3" w:rsidR="004C6553" w:rsidRDefault="004C6553" w:rsidP="00BB507A">
      <w:pPr>
        <w:pStyle w:val="Style1"/>
        <w:widowControl/>
        <w:numPr>
          <w:ilvl w:val="0"/>
          <w:numId w:val="18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1843"/>
        <w:jc w:val="both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NIE</w:t>
      </w:r>
    </w:p>
    <w:p w14:paraId="67054638" w14:textId="03FEE801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Oświadczamy, że zapoznaliśmy się z treścią Postępowania (w tym z treścią załączników do Postępowania) i nie wnosimy do nich żadnych zastrzeżeń, które mogłyby stanowić przeszkodę do realizacji</w:t>
      </w:r>
      <w:r w:rsidRPr="007C5657">
        <w:rPr>
          <w:rStyle w:val="FontStyle63"/>
          <w:rFonts w:ascii="Open Sans" w:hAnsi="Open Sans" w:cs="Open Sans"/>
          <w:color w:val="FF0000"/>
        </w:rPr>
        <w:t xml:space="preserve"> </w:t>
      </w:r>
      <w:r w:rsidR="00AB5631">
        <w:rPr>
          <w:rStyle w:val="FontStyle63"/>
          <w:rFonts w:ascii="Open Sans" w:hAnsi="Open Sans" w:cs="Open Sans"/>
        </w:rPr>
        <w:t xml:space="preserve">zadania </w:t>
      </w:r>
      <w:r w:rsidRPr="00C84ED7">
        <w:rPr>
          <w:rStyle w:val="FontStyle63"/>
          <w:rFonts w:ascii="Open Sans" w:hAnsi="Open Sans" w:cs="Open Sans"/>
        </w:rPr>
        <w:t xml:space="preserve">oraz zobowiązujemy się, że zamówienie wykonamy zgodnie ze wszystkimi wymaganiami Zamawiającego określonymi w tym Postępowaniu, </w:t>
      </w:r>
      <w:r w:rsidRPr="00C84ED7">
        <w:rPr>
          <w:rFonts w:ascii="Open Sans" w:hAnsi="Open Sans" w:cs="Open Sans"/>
          <w:sz w:val="22"/>
          <w:szCs w:val="22"/>
        </w:rPr>
        <w:t>z</w:t>
      </w:r>
      <w:r w:rsidR="00A17825">
        <w:rPr>
          <w:rFonts w:ascii="Open Sans" w:hAnsi="Open Sans" w:cs="Open Sans"/>
          <w:sz w:val="22"/>
          <w:szCs w:val="22"/>
        </w:rPr>
        <w:t xml:space="preserve"> </w:t>
      </w:r>
      <w:r w:rsidRPr="00C84ED7">
        <w:rPr>
          <w:rFonts w:ascii="Open Sans" w:hAnsi="Open Sans" w:cs="Open Sans"/>
          <w:sz w:val="22"/>
          <w:szCs w:val="22"/>
        </w:rPr>
        <w:t>uwzględnieniem</w:t>
      </w:r>
      <w:r w:rsidRPr="00C84ED7">
        <w:rPr>
          <w:rStyle w:val="FontStyle63"/>
          <w:rFonts w:ascii="Open Sans" w:hAnsi="Open Sans" w:cs="Open Sans"/>
        </w:rPr>
        <w:t xml:space="preserve"> treści niniejszej oferty.</w:t>
      </w:r>
    </w:p>
    <w:p w14:paraId="5063CD60" w14:textId="32072BD6" w:rsid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</w:p>
    <w:p w14:paraId="371815C0" w14:textId="77777777" w:rsidR="00971E16" w:rsidRPr="00C84ED7" w:rsidRDefault="00971E16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</w:p>
    <w:p w14:paraId="1FCABF75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eastAsia="TTE3A847B8t00" w:hAnsi="Open Sans" w:cs="Open Sans"/>
          <w:sz w:val="22"/>
          <w:szCs w:val="22"/>
        </w:rPr>
        <w:lastRenderedPageBreak/>
        <w:t xml:space="preserve">Oświadczamy, iż: </w:t>
      </w:r>
    </w:p>
    <w:p w14:paraId="401FAE57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 xml:space="preserve">posiadamy uprawnienia do wykonywania działalności lub czynności związanych </w:t>
      </w:r>
      <w:r w:rsidRPr="00C84ED7">
        <w:rPr>
          <w:rFonts w:ascii="Open Sans" w:eastAsia="TTE3A847B8t00" w:hAnsi="Open Sans" w:cs="Open Sans"/>
        </w:rPr>
        <w:br/>
        <w:t xml:space="preserve">z realizacją zadania, jeżeli przepisy prawa nakładają obowiązek ich posiadania, </w:t>
      </w:r>
    </w:p>
    <w:p w14:paraId="1A701A59" w14:textId="77777777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posiadamy niezbędną wiedzę i doświadczenie do realizacji zamówienia;</w:t>
      </w:r>
    </w:p>
    <w:p w14:paraId="59AF7A88" w14:textId="0D9C3490" w:rsidR="00C84ED7" w:rsidRPr="00C84ED7" w:rsidRDefault="00C84ED7" w:rsidP="00C84ED7">
      <w:pPr>
        <w:pStyle w:val="Akapitzlist2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dysponujemy odpowiednim potencjałem technicznym oraz osobami zdolnymi do wykonania zamówienia</w:t>
      </w:r>
      <w:r w:rsidR="00890FF2">
        <w:rPr>
          <w:rFonts w:ascii="Open Sans" w:eastAsia="TTE3A847B8t00" w:hAnsi="Open Sans" w:cs="Open Sans"/>
        </w:rPr>
        <w:t>, w tym zatrudniamy (w formie umowy o prace lub innych form współpracy np. B2B) co najmniej 5 analityków/programistów</w:t>
      </w:r>
      <w:r w:rsidR="000C2A42">
        <w:rPr>
          <w:rFonts w:ascii="Open Sans" w:eastAsia="TTE3A847B8t00" w:hAnsi="Open Sans" w:cs="Open Sans"/>
        </w:rPr>
        <w:t xml:space="preserve"> do obsługi oferowanego rozwiązania</w:t>
      </w:r>
      <w:r w:rsidRPr="00C84ED7">
        <w:rPr>
          <w:rFonts w:ascii="Open Sans" w:eastAsia="TTE3A847B8t00" w:hAnsi="Open Sans" w:cs="Open Sans"/>
        </w:rPr>
        <w:t>;</w:t>
      </w:r>
    </w:p>
    <w:p w14:paraId="1E1B2BD1" w14:textId="35E11074" w:rsidR="00C84ED7" w:rsidRDefault="00C84ED7" w:rsidP="00753905">
      <w:pPr>
        <w:pStyle w:val="Style17"/>
        <w:widowControl/>
        <w:tabs>
          <w:tab w:val="left" w:pos="709"/>
        </w:tabs>
        <w:spacing w:line="276" w:lineRule="auto"/>
        <w:ind w:left="851"/>
        <w:rPr>
          <w:rStyle w:val="FontStyle63"/>
          <w:rFonts w:ascii="Open Sans" w:hAnsi="Open Sans" w:cs="Open Sans"/>
        </w:rPr>
      </w:pPr>
      <w:r w:rsidRPr="00C84ED7">
        <w:rPr>
          <w:rFonts w:ascii="Open Sans" w:eastAsia="TTE3A847B8t00" w:hAnsi="Open Sans" w:cs="Open Sans"/>
          <w:sz w:val="22"/>
          <w:szCs w:val="22"/>
        </w:rPr>
        <w:t xml:space="preserve">- </w:t>
      </w:r>
      <w:r w:rsidRPr="00C84ED7">
        <w:rPr>
          <w:rFonts w:ascii="Open Sans" w:eastAsia="TTE3A847B8t00" w:hAnsi="Open Sans" w:cs="Open Sans"/>
          <w:sz w:val="22"/>
          <w:szCs w:val="22"/>
        </w:rPr>
        <w:tab/>
      </w:r>
      <w:r>
        <w:rPr>
          <w:rFonts w:ascii="Open Sans" w:eastAsia="TTE3A847B8t00" w:hAnsi="Open Sans" w:cs="Open Sans"/>
          <w:sz w:val="22"/>
          <w:szCs w:val="22"/>
        </w:rPr>
        <w:tab/>
      </w:r>
      <w:r w:rsidRPr="00C84ED7">
        <w:rPr>
          <w:rFonts w:ascii="Open Sans" w:eastAsia="TTE3A847B8t00" w:hAnsi="Open Sans" w:cs="Open Sans"/>
          <w:sz w:val="22"/>
          <w:szCs w:val="22"/>
        </w:rPr>
        <w:t>znajdujemy się w sytuacji ekonomicznej i finansowej umożliwiającej prawidłowe, w tym terminowe wykonanie zamówienia</w:t>
      </w:r>
      <w:r>
        <w:rPr>
          <w:rFonts w:ascii="Open Sans" w:eastAsia="TTE3A847B8t00" w:hAnsi="Open Sans" w:cs="Open Sans"/>
        </w:rPr>
        <w:t xml:space="preserve"> </w:t>
      </w:r>
      <w:r w:rsidRPr="00C84ED7">
        <w:rPr>
          <w:rStyle w:val="FontStyle63"/>
          <w:rFonts w:ascii="Open Sans" w:hAnsi="Open Sans" w:cs="Open Sans"/>
        </w:rPr>
        <w:t xml:space="preserve">- posiadamy zdolność kredytową lub dostępne środki w wysokości co najmniej 500.000,- (słownie: pięćset tysięcy) złotych, </w:t>
      </w:r>
    </w:p>
    <w:p w14:paraId="00FD7B79" w14:textId="405979B7" w:rsidR="00753905" w:rsidRDefault="00753905" w:rsidP="00890FF2">
      <w:pPr>
        <w:pStyle w:val="Style17"/>
        <w:widowControl/>
        <w:spacing w:line="276" w:lineRule="auto"/>
        <w:ind w:left="851" w:hanging="709"/>
        <w:rPr>
          <w:rFonts w:ascii="Open Sans" w:eastAsia="TTE3A847B8t00" w:hAnsi="Open Sans" w:cs="Open Sans"/>
          <w:sz w:val="22"/>
          <w:szCs w:val="22"/>
        </w:rPr>
      </w:pPr>
      <w:r>
        <w:rPr>
          <w:rFonts w:ascii="Open Sans" w:eastAsia="TTE3A847B8t00" w:hAnsi="Open Sans" w:cs="Open Sans"/>
          <w:sz w:val="22"/>
          <w:szCs w:val="22"/>
        </w:rPr>
        <w:t xml:space="preserve">      </w:t>
      </w:r>
      <w:r w:rsidRPr="00C84ED7">
        <w:rPr>
          <w:rFonts w:ascii="Open Sans" w:eastAsia="TTE3A847B8t00" w:hAnsi="Open Sans" w:cs="Open Sans"/>
          <w:sz w:val="22"/>
          <w:szCs w:val="22"/>
        </w:rPr>
        <w:t xml:space="preserve">- </w:t>
      </w:r>
      <w:r w:rsidRPr="00C84ED7">
        <w:rPr>
          <w:rFonts w:ascii="Open Sans" w:eastAsia="TTE3A847B8t00" w:hAnsi="Open Sans" w:cs="Open Sans"/>
          <w:sz w:val="22"/>
          <w:szCs w:val="22"/>
        </w:rPr>
        <w:tab/>
      </w:r>
      <w:r>
        <w:rPr>
          <w:rFonts w:ascii="Open Sans" w:eastAsia="TTE3A847B8t00" w:hAnsi="Open Sans" w:cs="Open Sans"/>
          <w:sz w:val="22"/>
          <w:szCs w:val="22"/>
        </w:rPr>
        <w:tab/>
      </w:r>
      <w:r w:rsidR="00890FF2">
        <w:rPr>
          <w:rFonts w:ascii="Open Sans" w:eastAsia="TTE3A847B8t00" w:hAnsi="Open Sans" w:cs="Open Sans"/>
          <w:sz w:val="22"/>
          <w:szCs w:val="22"/>
        </w:rPr>
        <w:t>posiadamy p</w:t>
      </w:r>
      <w:r>
        <w:rPr>
          <w:rFonts w:ascii="Open Sans" w:eastAsia="TTE3A847B8t00" w:hAnsi="Open Sans" w:cs="Open Sans"/>
          <w:sz w:val="22"/>
          <w:szCs w:val="22"/>
        </w:rPr>
        <w:t>olis</w:t>
      </w:r>
      <w:r w:rsidR="00890FF2">
        <w:rPr>
          <w:rFonts w:ascii="Open Sans" w:eastAsia="TTE3A847B8t00" w:hAnsi="Open Sans" w:cs="Open Sans"/>
          <w:sz w:val="22"/>
          <w:szCs w:val="22"/>
        </w:rPr>
        <w:t>ę</w:t>
      </w:r>
      <w:r>
        <w:rPr>
          <w:rFonts w:ascii="Open Sans" w:eastAsia="TTE3A847B8t00" w:hAnsi="Open Sans" w:cs="Open Sans"/>
          <w:sz w:val="22"/>
          <w:szCs w:val="22"/>
        </w:rPr>
        <w:t xml:space="preserve"> OC </w:t>
      </w:r>
      <w:r w:rsidR="00890FF2">
        <w:rPr>
          <w:rFonts w:ascii="Open Sans" w:eastAsia="TTE3A847B8t00" w:hAnsi="Open Sans" w:cs="Open Sans"/>
          <w:sz w:val="22"/>
          <w:szCs w:val="22"/>
        </w:rPr>
        <w:t>na</w:t>
      </w:r>
      <w:r>
        <w:rPr>
          <w:rFonts w:ascii="Open Sans" w:eastAsia="TTE3A847B8t00" w:hAnsi="Open Sans" w:cs="Open Sans"/>
          <w:sz w:val="22"/>
          <w:szCs w:val="22"/>
        </w:rPr>
        <w:t xml:space="preserve"> kwotę</w:t>
      </w:r>
      <w:r w:rsidR="00890FF2">
        <w:rPr>
          <w:rFonts w:ascii="Open Sans" w:eastAsia="TTE3A847B8t00" w:hAnsi="Open Sans" w:cs="Open Sans"/>
          <w:sz w:val="22"/>
          <w:szCs w:val="22"/>
        </w:rPr>
        <w:t xml:space="preserve"> co najmniej 200.000,- (słownie: dwieście tysięcy) złotych. </w:t>
      </w:r>
    </w:p>
    <w:p w14:paraId="63AA070B" w14:textId="1800A03B" w:rsidR="00C84ED7" w:rsidRPr="00C84ED7" w:rsidRDefault="00C84ED7" w:rsidP="00890FF2">
      <w:pPr>
        <w:pStyle w:val="Style17"/>
        <w:widowControl/>
        <w:tabs>
          <w:tab w:val="left" w:pos="709"/>
        </w:tabs>
        <w:spacing w:line="276" w:lineRule="auto"/>
        <w:ind w:left="851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</w:t>
      </w:r>
    </w:p>
    <w:p w14:paraId="19A76661" w14:textId="73D319C3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Uważamy się za związanych niniejszą ofertą przez okres </w:t>
      </w:r>
      <w:r w:rsidR="00AB5631">
        <w:rPr>
          <w:rStyle w:val="FontStyle63"/>
          <w:rFonts w:ascii="Open Sans" w:hAnsi="Open Sans" w:cs="Open Sans"/>
        </w:rPr>
        <w:t>45</w:t>
      </w:r>
      <w:r w:rsidRPr="00C84ED7">
        <w:rPr>
          <w:rStyle w:val="FontStyle63"/>
          <w:rFonts w:ascii="Open Sans" w:hAnsi="Open Sans" w:cs="Open Sans"/>
        </w:rPr>
        <w:t xml:space="preserve"> dni od upływu terminu składania ofert.</w:t>
      </w:r>
    </w:p>
    <w:p w14:paraId="460F52A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54E2D271" w14:textId="57EC3CCA" w:rsidR="00C84ED7" w:rsidRPr="009371FA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9371FA">
        <w:rPr>
          <w:rStyle w:val="FontStyle63"/>
          <w:rFonts w:ascii="Open Sans" w:hAnsi="Open Sans" w:cs="Open Sans"/>
        </w:rPr>
        <w:t xml:space="preserve">W razie wybrania naszej oferty zobowiązujemy się do podpisania Umowy na zasadach określonych w Postępowaniu i niniejszej ofercie, z uwzględnieniem ustaleń dokonanych w toku ewentualnych negocjacji. </w:t>
      </w:r>
    </w:p>
    <w:p w14:paraId="2E1C3882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</w:p>
    <w:p w14:paraId="0BB0947E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 xml:space="preserve"> </w:t>
      </w:r>
    </w:p>
    <w:p w14:paraId="103D6145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C95016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4F12226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05BF7F8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E8CF06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…….……………, dn. ………………            ……………………………………..</w:t>
      </w:r>
    </w:p>
    <w:p w14:paraId="1FF08C3F" w14:textId="4D240055" w:rsidR="00C84ED7" w:rsidRPr="00C84ED7" w:rsidRDefault="00C84ED7" w:rsidP="00E31661">
      <w:pPr>
        <w:pStyle w:val="Style1"/>
        <w:widowControl/>
        <w:tabs>
          <w:tab w:val="left" w:leader="dot" w:pos="9079"/>
        </w:tabs>
        <w:spacing w:line="276" w:lineRule="auto"/>
        <w:jc w:val="left"/>
        <w:rPr>
          <w:rStyle w:val="FontStyle72"/>
          <w:rFonts w:ascii="Open Sans" w:hAnsi="Open Sans" w:cs="Open Sans"/>
          <w:sz w:val="22"/>
          <w:szCs w:val="22"/>
        </w:rPr>
      </w:pP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                                                              (podpis i pieczęć upoważnionego</w:t>
      </w:r>
      <w:r w:rsidR="00E31661">
        <w:rPr>
          <w:rStyle w:val="FontStyle72"/>
          <w:rFonts w:ascii="Open Sans" w:hAnsi="Open Sans" w:cs="Open Sans"/>
          <w:sz w:val="22"/>
          <w:szCs w:val="22"/>
        </w:rPr>
        <w:t xml:space="preserve"> </w:t>
      </w: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przedstawiciela) </w:t>
      </w:r>
    </w:p>
    <w:bookmarkEnd w:id="0"/>
    <w:p w14:paraId="6A411005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both"/>
        <w:rPr>
          <w:rStyle w:val="FontStyle67"/>
          <w:rFonts w:ascii="Open Sans" w:hAnsi="Open Sans" w:cs="Open Sans"/>
          <w:b/>
          <w:smallCaps/>
        </w:rPr>
      </w:pPr>
    </w:p>
    <w:p w14:paraId="2E90153B" w14:textId="77777777" w:rsidR="005E6FE1" w:rsidRPr="00C84ED7" w:rsidRDefault="005E6FE1" w:rsidP="00C84ED7">
      <w:pPr>
        <w:rPr>
          <w:rFonts w:ascii="Open Sans" w:hAnsi="Open Sans" w:cs="Open Sans"/>
        </w:rPr>
      </w:pPr>
    </w:p>
    <w:sectPr w:rsidR="005E6FE1" w:rsidRPr="00C84ED7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F4054" w14:textId="77777777" w:rsidR="00D35441" w:rsidRDefault="00D35441" w:rsidP="00014A89">
      <w:pPr>
        <w:spacing w:after="0" w:line="240" w:lineRule="auto"/>
      </w:pPr>
      <w:r>
        <w:separator/>
      </w:r>
    </w:p>
  </w:endnote>
  <w:endnote w:type="continuationSeparator" w:id="0">
    <w:p w14:paraId="4FAC46BA" w14:textId="77777777" w:rsidR="00D35441" w:rsidRDefault="00D35441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3A847B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1E2CA" w14:textId="77777777" w:rsidR="00D35441" w:rsidRDefault="00D35441" w:rsidP="00014A89">
      <w:pPr>
        <w:spacing w:after="0" w:line="240" w:lineRule="auto"/>
      </w:pPr>
      <w:r>
        <w:separator/>
      </w:r>
    </w:p>
  </w:footnote>
  <w:footnote w:type="continuationSeparator" w:id="0">
    <w:p w14:paraId="0DF10E1C" w14:textId="77777777" w:rsidR="00D35441" w:rsidRDefault="00D35441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44CAAED7" w:rsidR="002F03D0" w:rsidRDefault="002F03D0">
    <w:pPr>
      <w:pStyle w:val="Nagwek"/>
    </w:pP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2DB"/>
    <w:multiLevelType w:val="singleLevel"/>
    <w:tmpl w:val="7BC8415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B93223"/>
    <w:multiLevelType w:val="hybridMultilevel"/>
    <w:tmpl w:val="774AE508"/>
    <w:lvl w:ilvl="0" w:tplc="19CC2E20">
      <w:start w:val="1"/>
      <w:numFmt w:val="bullet"/>
      <w:lvlText w:val="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23D0D67"/>
    <w:multiLevelType w:val="hybridMultilevel"/>
    <w:tmpl w:val="C21C59F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3BF442B0"/>
    <w:multiLevelType w:val="hybridMultilevel"/>
    <w:tmpl w:val="44BC5800"/>
    <w:lvl w:ilvl="0" w:tplc="9E34BDF6">
      <w:start w:val="1"/>
      <w:numFmt w:val="bullet"/>
      <w:lvlText w:val="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6A2090C"/>
    <w:multiLevelType w:val="singleLevel"/>
    <w:tmpl w:val="B7DAAF2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DA74C1E"/>
    <w:multiLevelType w:val="hybridMultilevel"/>
    <w:tmpl w:val="463E1E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A1E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50B537D"/>
    <w:multiLevelType w:val="hybridMultilevel"/>
    <w:tmpl w:val="2DD48782"/>
    <w:lvl w:ilvl="0" w:tplc="9E34BDF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62911FD6"/>
    <w:multiLevelType w:val="multilevel"/>
    <w:tmpl w:val="E1F2C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755"/>
        </w:tabs>
        <w:ind w:left="4755" w:hanging="36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55" w:hanging="675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BF86645"/>
    <w:multiLevelType w:val="hybridMultilevel"/>
    <w:tmpl w:val="4A505BFE"/>
    <w:lvl w:ilvl="0" w:tplc="36781E98">
      <w:start w:val="1"/>
      <w:numFmt w:val="bullet"/>
      <w:lvlText w:val="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5"/>
  </w:num>
  <w:num w:numId="2" w16cid:durableId="1213422383">
    <w:abstractNumId w:val="18"/>
  </w:num>
  <w:num w:numId="3" w16cid:durableId="718555583">
    <w:abstractNumId w:val="8"/>
  </w:num>
  <w:num w:numId="4" w16cid:durableId="890965090">
    <w:abstractNumId w:val="1"/>
  </w:num>
  <w:num w:numId="5" w16cid:durableId="1084303479">
    <w:abstractNumId w:val="3"/>
  </w:num>
  <w:num w:numId="6" w16cid:durableId="1843931271">
    <w:abstractNumId w:val="4"/>
  </w:num>
  <w:num w:numId="7" w16cid:durableId="878932748">
    <w:abstractNumId w:val="17"/>
  </w:num>
  <w:num w:numId="8" w16cid:durableId="1167283303">
    <w:abstractNumId w:val="15"/>
  </w:num>
  <w:num w:numId="9" w16cid:durableId="1649939497">
    <w:abstractNumId w:val="13"/>
  </w:num>
  <w:num w:numId="10" w16cid:durableId="1544750054">
    <w:abstractNumId w:val="0"/>
  </w:num>
  <w:num w:numId="11" w16cid:durableId="1286699217">
    <w:abstractNumId w:val="9"/>
  </w:num>
  <w:num w:numId="12" w16cid:durableId="918448287">
    <w:abstractNumId w:val="2"/>
  </w:num>
  <w:num w:numId="13" w16cid:durableId="1549343675">
    <w:abstractNumId w:val="14"/>
  </w:num>
  <w:num w:numId="14" w16cid:durableId="274292709">
    <w:abstractNumId w:val="11"/>
  </w:num>
  <w:num w:numId="15" w16cid:durableId="1703750859">
    <w:abstractNumId w:val="6"/>
  </w:num>
  <w:num w:numId="16" w16cid:durableId="160967767">
    <w:abstractNumId w:val="7"/>
  </w:num>
  <w:num w:numId="17" w16cid:durableId="112284515">
    <w:abstractNumId w:val="12"/>
  </w:num>
  <w:num w:numId="18" w16cid:durableId="1074743496">
    <w:abstractNumId w:val="16"/>
  </w:num>
  <w:num w:numId="19" w16cid:durableId="13083459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2A42"/>
    <w:rsid w:val="000C607D"/>
    <w:rsid w:val="000F2762"/>
    <w:rsid w:val="00103E73"/>
    <w:rsid w:val="00110D45"/>
    <w:rsid w:val="00116577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F29A7"/>
    <w:rsid w:val="0021620B"/>
    <w:rsid w:val="002239A6"/>
    <w:rsid w:val="0023065A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2F7A28"/>
    <w:rsid w:val="003003B6"/>
    <w:rsid w:val="0030140A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4C6553"/>
    <w:rsid w:val="00503EEC"/>
    <w:rsid w:val="0052046B"/>
    <w:rsid w:val="005214AE"/>
    <w:rsid w:val="00543135"/>
    <w:rsid w:val="00544D95"/>
    <w:rsid w:val="0056028E"/>
    <w:rsid w:val="00562E74"/>
    <w:rsid w:val="00566F67"/>
    <w:rsid w:val="00575E7D"/>
    <w:rsid w:val="00580B15"/>
    <w:rsid w:val="005866F0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5A18"/>
    <w:rsid w:val="006764F7"/>
    <w:rsid w:val="006937FC"/>
    <w:rsid w:val="006964B7"/>
    <w:rsid w:val="006A6B14"/>
    <w:rsid w:val="006B58C0"/>
    <w:rsid w:val="00702F33"/>
    <w:rsid w:val="00704FD8"/>
    <w:rsid w:val="00707D86"/>
    <w:rsid w:val="007177D7"/>
    <w:rsid w:val="00730411"/>
    <w:rsid w:val="00732F7C"/>
    <w:rsid w:val="00740BF4"/>
    <w:rsid w:val="00753905"/>
    <w:rsid w:val="007625C7"/>
    <w:rsid w:val="00766F00"/>
    <w:rsid w:val="00770C4B"/>
    <w:rsid w:val="00771F7F"/>
    <w:rsid w:val="007766FC"/>
    <w:rsid w:val="00794C09"/>
    <w:rsid w:val="007A45C0"/>
    <w:rsid w:val="007A700E"/>
    <w:rsid w:val="007B22A0"/>
    <w:rsid w:val="007C5026"/>
    <w:rsid w:val="007C5657"/>
    <w:rsid w:val="007E389D"/>
    <w:rsid w:val="00800CAE"/>
    <w:rsid w:val="0080769F"/>
    <w:rsid w:val="00810E9E"/>
    <w:rsid w:val="00810EE6"/>
    <w:rsid w:val="008123A3"/>
    <w:rsid w:val="0081400A"/>
    <w:rsid w:val="0086050F"/>
    <w:rsid w:val="00872D55"/>
    <w:rsid w:val="008735A0"/>
    <w:rsid w:val="00887DB3"/>
    <w:rsid w:val="00890FF2"/>
    <w:rsid w:val="00895651"/>
    <w:rsid w:val="008A1B3B"/>
    <w:rsid w:val="008B1ADB"/>
    <w:rsid w:val="008B6DEA"/>
    <w:rsid w:val="008D0F10"/>
    <w:rsid w:val="008E055B"/>
    <w:rsid w:val="008E05D5"/>
    <w:rsid w:val="008E4B4C"/>
    <w:rsid w:val="008F02B9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2765F"/>
    <w:rsid w:val="00931C7E"/>
    <w:rsid w:val="009371FA"/>
    <w:rsid w:val="00940E37"/>
    <w:rsid w:val="00951D99"/>
    <w:rsid w:val="009527DA"/>
    <w:rsid w:val="009529D9"/>
    <w:rsid w:val="00956E8C"/>
    <w:rsid w:val="009609B0"/>
    <w:rsid w:val="00971887"/>
    <w:rsid w:val="00971E16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F3707"/>
    <w:rsid w:val="009F37C2"/>
    <w:rsid w:val="009F5957"/>
    <w:rsid w:val="009F69B6"/>
    <w:rsid w:val="00A03F4F"/>
    <w:rsid w:val="00A05B6B"/>
    <w:rsid w:val="00A17825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B5631"/>
    <w:rsid w:val="00AD1F1D"/>
    <w:rsid w:val="00AE3974"/>
    <w:rsid w:val="00AE7194"/>
    <w:rsid w:val="00B06F2D"/>
    <w:rsid w:val="00B302E7"/>
    <w:rsid w:val="00B40FE2"/>
    <w:rsid w:val="00B4120B"/>
    <w:rsid w:val="00B41A61"/>
    <w:rsid w:val="00B61620"/>
    <w:rsid w:val="00B6490A"/>
    <w:rsid w:val="00B66E80"/>
    <w:rsid w:val="00B713A3"/>
    <w:rsid w:val="00B9680F"/>
    <w:rsid w:val="00BA348B"/>
    <w:rsid w:val="00BA4F6A"/>
    <w:rsid w:val="00BB4A10"/>
    <w:rsid w:val="00BB507A"/>
    <w:rsid w:val="00BB5370"/>
    <w:rsid w:val="00BC2F9D"/>
    <w:rsid w:val="00BC660C"/>
    <w:rsid w:val="00BD1A13"/>
    <w:rsid w:val="00BE166B"/>
    <w:rsid w:val="00C02884"/>
    <w:rsid w:val="00C176B2"/>
    <w:rsid w:val="00C20F2F"/>
    <w:rsid w:val="00C24BAA"/>
    <w:rsid w:val="00C411FA"/>
    <w:rsid w:val="00C442B1"/>
    <w:rsid w:val="00C53B1D"/>
    <w:rsid w:val="00C804AE"/>
    <w:rsid w:val="00C84ED7"/>
    <w:rsid w:val="00C87E61"/>
    <w:rsid w:val="00C91E07"/>
    <w:rsid w:val="00CA1AEB"/>
    <w:rsid w:val="00CA5F39"/>
    <w:rsid w:val="00CA745D"/>
    <w:rsid w:val="00CC4915"/>
    <w:rsid w:val="00CD52B5"/>
    <w:rsid w:val="00CF1D36"/>
    <w:rsid w:val="00CF2CC8"/>
    <w:rsid w:val="00D13F84"/>
    <w:rsid w:val="00D231F1"/>
    <w:rsid w:val="00D318C4"/>
    <w:rsid w:val="00D35441"/>
    <w:rsid w:val="00D45756"/>
    <w:rsid w:val="00D567D2"/>
    <w:rsid w:val="00D575A2"/>
    <w:rsid w:val="00D64F29"/>
    <w:rsid w:val="00D8164A"/>
    <w:rsid w:val="00D97239"/>
    <w:rsid w:val="00DA33BE"/>
    <w:rsid w:val="00DB5DB0"/>
    <w:rsid w:val="00DC20BE"/>
    <w:rsid w:val="00DC7022"/>
    <w:rsid w:val="00DD0008"/>
    <w:rsid w:val="00DD26A2"/>
    <w:rsid w:val="00DD63F8"/>
    <w:rsid w:val="00DD6B4F"/>
    <w:rsid w:val="00DE1DC0"/>
    <w:rsid w:val="00DF6CBD"/>
    <w:rsid w:val="00DF738B"/>
    <w:rsid w:val="00E011DA"/>
    <w:rsid w:val="00E16E89"/>
    <w:rsid w:val="00E17D0B"/>
    <w:rsid w:val="00E24FA1"/>
    <w:rsid w:val="00E31661"/>
    <w:rsid w:val="00E412BB"/>
    <w:rsid w:val="00E47714"/>
    <w:rsid w:val="00E523F2"/>
    <w:rsid w:val="00E57E3B"/>
    <w:rsid w:val="00E65BC1"/>
    <w:rsid w:val="00E669B6"/>
    <w:rsid w:val="00E70481"/>
    <w:rsid w:val="00E73EAF"/>
    <w:rsid w:val="00E746E8"/>
    <w:rsid w:val="00E819D3"/>
    <w:rsid w:val="00E8242A"/>
    <w:rsid w:val="00E83E47"/>
    <w:rsid w:val="00E842CA"/>
    <w:rsid w:val="00E9012A"/>
    <w:rsid w:val="00E92823"/>
    <w:rsid w:val="00E95306"/>
    <w:rsid w:val="00EB2B66"/>
    <w:rsid w:val="00EB4334"/>
    <w:rsid w:val="00EC0155"/>
    <w:rsid w:val="00EC6EFD"/>
    <w:rsid w:val="00EC75A9"/>
    <w:rsid w:val="00ED46FF"/>
    <w:rsid w:val="00ED4709"/>
    <w:rsid w:val="00EE5E62"/>
    <w:rsid w:val="00F06033"/>
    <w:rsid w:val="00F228B3"/>
    <w:rsid w:val="00F2544D"/>
    <w:rsid w:val="00F4253B"/>
    <w:rsid w:val="00F425EC"/>
    <w:rsid w:val="00F47138"/>
    <w:rsid w:val="00F603C3"/>
    <w:rsid w:val="00F67088"/>
    <w:rsid w:val="00F714AF"/>
    <w:rsid w:val="00F951E8"/>
    <w:rsid w:val="00F95BAB"/>
    <w:rsid w:val="00FA665F"/>
    <w:rsid w:val="00FB1185"/>
    <w:rsid w:val="00FC482B"/>
    <w:rsid w:val="00FD747E"/>
    <w:rsid w:val="00FE164D"/>
    <w:rsid w:val="00FE6B3F"/>
    <w:rsid w:val="00FF409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kapitzlist2">
    <w:name w:val="Akapit z listą2"/>
    <w:basedOn w:val="Normalny"/>
    <w:qFormat/>
    <w:rsid w:val="00C84ED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62</TotalTime>
  <Pages>3</Pages>
  <Words>584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Marta Belka</cp:lastModifiedBy>
  <cp:revision>29</cp:revision>
  <cp:lastPrinted>2023-02-17T08:05:00Z</cp:lastPrinted>
  <dcterms:created xsi:type="dcterms:W3CDTF">2023-12-28T10:43:00Z</dcterms:created>
  <dcterms:modified xsi:type="dcterms:W3CDTF">2024-01-05T06:59:00Z</dcterms:modified>
</cp:coreProperties>
</file>